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2968" w14:textId="61ABE0B2" w:rsidR="00AA387F" w:rsidRPr="00405026" w:rsidRDefault="002A3EFA" w:rsidP="00405026">
      <w:pPr>
        <w:pStyle w:val="Heading1"/>
        <w:rPr>
          <w:rFonts w:cs="Arial"/>
          <w:color w:val="424242"/>
        </w:rPr>
      </w:pPr>
      <w:bookmarkStart w:id="0" w:name="_Toc517079922"/>
      <w:bookmarkStart w:id="1" w:name="_Toc224114237"/>
      <w:bookmarkStart w:id="2" w:name="_Toc224114362"/>
      <w:bookmarkStart w:id="3" w:name="_Toc229297225"/>
      <w:bookmarkStart w:id="4" w:name="_Toc229297332"/>
      <w:bookmarkStart w:id="5" w:name="_Toc229298355"/>
      <w:bookmarkStart w:id="6" w:name="_Toc229307321"/>
      <w:bookmarkStart w:id="7" w:name="_Toc229308141"/>
      <w:bookmarkStart w:id="8" w:name="_Toc235338618"/>
      <w:bookmarkStart w:id="9" w:name="_Hlk24634068"/>
      <w:r w:rsidRPr="00985D39">
        <w:rPr>
          <w:rFonts w:cs="Arial"/>
          <w:color w:val="424242"/>
        </w:rPr>
        <w:t xml:space="preserve">Participant </w:t>
      </w:r>
      <w:r w:rsidR="002368F3" w:rsidRPr="00985D39">
        <w:rPr>
          <w:rFonts w:cs="Arial"/>
          <w:color w:val="424242"/>
        </w:rPr>
        <w:t>Consent Form</w:t>
      </w:r>
    </w:p>
    <w:p w14:paraId="40D6567B" w14:textId="77777777" w:rsidR="002A3EFA" w:rsidRPr="00985D39" w:rsidRDefault="002A3EFA" w:rsidP="00F37935">
      <w:pPr>
        <w:pStyle w:val="NoSpacing"/>
        <w:rPr>
          <w:rFonts w:cs="Arial"/>
        </w:rPr>
      </w:pPr>
    </w:p>
    <w:p w14:paraId="583BD657" w14:textId="54F286F3" w:rsidR="004E1164" w:rsidRPr="00985D39" w:rsidRDefault="007433F9" w:rsidP="002A3EFA">
      <w:pPr>
        <w:pStyle w:val="Footer"/>
        <w:tabs>
          <w:tab w:val="clear" w:pos="4513"/>
          <w:tab w:val="clear" w:pos="9026"/>
          <w:tab w:val="left" w:pos="0"/>
          <w:tab w:val="center" w:pos="4820"/>
          <w:tab w:val="right" w:pos="9752"/>
        </w:tabs>
        <w:rPr>
          <w:rFonts w:cs="Arial"/>
          <w:sz w:val="16"/>
          <w:szCs w:val="16"/>
        </w:rPr>
      </w:pPr>
      <w:r w:rsidRPr="00985D39">
        <w:rPr>
          <w:rFonts w:cs="Arial"/>
          <w:b/>
          <w:bCs/>
          <w:i/>
          <w:iCs/>
          <w:color w:val="E64626" w:themeColor="accent1"/>
          <w:sz w:val="24"/>
          <w:szCs w:val="28"/>
        </w:rPr>
        <w:t xml:space="preserve">Research study: </w:t>
      </w:r>
      <w:r w:rsidR="004E1164" w:rsidRPr="00985D39">
        <w:rPr>
          <w:rStyle w:val="Heading2Char"/>
          <w:rFonts w:ascii="Arial" w:hAnsi="Arial" w:cs="Arial"/>
          <w:i/>
          <w:iCs/>
        </w:rPr>
        <w:fldChar w:fldCharType="begin"/>
      </w:r>
      <w:r w:rsidR="004E1164" w:rsidRPr="00985D39">
        <w:rPr>
          <w:rStyle w:val="Heading2Char"/>
          <w:rFonts w:ascii="Arial" w:hAnsi="Arial" w:cs="Arial"/>
          <w:i/>
          <w:iCs/>
        </w:rPr>
        <w:instrText xml:space="preserve"> TITLE   \* MERGEFORMAT </w:instrText>
      </w:r>
      <w:r w:rsidR="004E1164" w:rsidRPr="00985D39">
        <w:rPr>
          <w:rStyle w:val="Heading2Char"/>
          <w:rFonts w:ascii="Arial" w:hAnsi="Arial" w:cs="Arial"/>
          <w:i/>
          <w:iCs/>
        </w:rPr>
        <w:fldChar w:fldCharType="separate"/>
      </w:r>
      <w:r w:rsidR="006D4787">
        <w:rPr>
          <w:rStyle w:val="Heading2Char"/>
          <w:rFonts w:ascii="Arial" w:hAnsi="Arial" w:cs="Arial"/>
          <w:i/>
          <w:iCs/>
        </w:rPr>
        <w:t>Within-person Changes in Cognitive Performance</w:t>
      </w:r>
      <w:r w:rsidR="004E1164" w:rsidRPr="00985D39">
        <w:rPr>
          <w:rStyle w:val="Heading2Char"/>
          <w:rFonts w:ascii="Arial" w:hAnsi="Arial" w:cs="Arial"/>
          <w:i/>
          <w:iCs/>
        </w:rPr>
        <w:fldChar w:fldCharType="end"/>
      </w:r>
    </w:p>
    <w:p w14:paraId="6D8EB92E" w14:textId="4C0127D3" w:rsidR="00F965DC" w:rsidRPr="00985D39" w:rsidRDefault="00F965DC" w:rsidP="00F37935">
      <w:pPr>
        <w:pStyle w:val="NoSpacing"/>
        <w:rPr>
          <w:rFonts w:cs="Arial"/>
        </w:rPr>
      </w:pPr>
    </w:p>
    <w:p w14:paraId="48385657" w14:textId="2511DE81" w:rsidR="00F965DC" w:rsidRPr="00985D39" w:rsidRDefault="00000000" w:rsidP="00AA387F">
      <w:pPr>
        <w:spacing w:after="0"/>
        <w:rPr>
          <w:rFonts w:cs="Arial"/>
        </w:rPr>
      </w:pPr>
      <w:sdt>
        <w:sdtPr>
          <w:rPr>
            <w:rFonts w:cs="Arial"/>
          </w:rPr>
          <w:alias w:val="CI name"/>
          <w:tag w:val="CI name"/>
          <w:id w:val="311217385"/>
          <w:placeholder>
            <w:docPart w:val="4291926EB2F74A9184E970A4A3AEE304"/>
          </w:placeholder>
        </w:sdtPr>
        <w:sdtContent>
          <w:r w:rsidR="006D4787">
            <w:rPr>
              <w:rFonts w:cs="Arial"/>
            </w:rPr>
            <w:t>Dr Kit Double</w:t>
          </w:r>
        </w:sdtContent>
      </w:sdt>
      <w:r w:rsidR="009C0D6B" w:rsidRPr="00985D39">
        <w:rPr>
          <w:rFonts w:cs="Arial"/>
        </w:rPr>
        <w:t xml:space="preserve"> </w:t>
      </w:r>
      <w:r w:rsidR="00E670D8" w:rsidRPr="00985D39">
        <w:rPr>
          <w:rFonts w:cs="Arial"/>
        </w:rPr>
        <w:t>(Responsible Researcher)</w:t>
      </w:r>
    </w:p>
    <w:sdt>
      <w:sdtPr>
        <w:rPr>
          <w:rFonts w:cs="Arial"/>
        </w:rPr>
        <w:alias w:val="CI department"/>
        <w:tag w:val="CI department"/>
        <w:id w:val="1651551784"/>
        <w:placeholder>
          <w:docPart w:val="2DA293ED7377427D8D8E3C99A5AB575A"/>
        </w:placeholder>
      </w:sdtPr>
      <w:sdtContent>
        <w:p w14:paraId="5F9722D9" w14:textId="44A7E182" w:rsidR="00D14DC8" w:rsidRPr="00985D39" w:rsidRDefault="006D4787" w:rsidP="00AA387F">
          <w:pPr>
            <w:spacing w:after="0"/>
            <w:rPr>
              <w:rFonts w:cs="Arial"/>
            </w:rPr>
          </w:pPr>
          <w:r>
            <w:rPr>
              <w:rFonts w:cs="Arial"/>
            </w:rPr>
            <w:t>School of Psychology</w:t>
          </w:r>
        </w:p>
      </w:sdtContent>
    </w:sdt>
    <w:p w14:paraId="3D8A2934" w14:textId="3B81230C" w:rsidR="00C6612A" w:rsidRPr="00985D39" w:rsidRDefault="00D14DC8" w:rsidP="00AA387F">
      <w:pPr>
        <w:spacing w:after="0"/>
        <w:rPr>
          <w:rFonts w:cs="Arial"/>
        </w:rPr>
      </w:pPr>
      <w:r w:rsidRPr="00985D39">
        <w:rPr>
          <w:rFonts w:cs="Arial"/>
        </w:rPr>
        <w:t>Phone +61 2</w:t>
      </w:r>
      <w:r w:rsidR="00E670D8" w:rsidRPr="00985D39">
        <w:rPr>
          <w:rFonts w:cs="Arial"/>
        </w:rPr>
        <w:t xml:space="preserve"> </w:t>
      </w:r>
      <w:sdt>
        <w:sdtPr>
          <w:rPr>
            <w:rFonts w:cs="Arial"/>
          </w:rPr>
          <w:alias w:val="CI phone"/>
          <w:tag w:val="CI phone"/>
          <w:id w:val="1635989078"/>
          <w:placeholder>
            <w:docPart w:val="6B79B8C218CA4B96AEF4C49C1B9D29EA"/>
          </w:placeholder>
        </w:sdtPr>
        <w:sdtContent>
          <w:r w:rsidR="00866725" w:rsidRPr="00866725">
            <w:rPr>
              <w:rFonts w:cs="Arial"/>
            </w:rPr>
            <w:t>9114 2199</w:t>
          </w:r>
        </w:sdtContent>
      </w:sdt>
      <w:r w:rsidR="00C6612A" w:rsidRPr="00985D39">
        <w:rPr>
          <w:rFonts w:cs="Arial"/>
        </w:rPr>
        <w:t xml:space="preserve"> | Email: </w:t>
      </w:r>
      <w:sdt>
        <w:sdtPr>
          <w:rPr>
            <w:rFonts w:cs="Arial"/>
          </w:rPr>
          <w:alias w:val="CI email"/>
          <w:tag w:val="CI email"/>
          <w:id w:val="120430641"/>
          <w:placeholder>
            <w:docPart w:val="0F9EEA48D2904D40B0BD755F07CD4832"/>
          </w:placeholder>
        </w:sdtPr>
        <w:sdtContent>
          <w:r w:rsidR="00866725">
            <w:rPr>
              <w:rFonts w:cs="Arial"/>
            </w:rPr>
            <w:t>kit.double@sydney.edu.au</w:t>
          </w:r>
        </w:sdtContent>
      </w:sdt>
    </w:p>
    <w:bookmarkEnd w:id="0"/>
    <w:p w14:paraId="68F0A71E" w14:textId="77777777" w:rsidR="00C35B4D" w:rsidRPr="00985D39" w:rsidRDefault="00C35B4D" w:rsidP="00C35B4D">
      <w:pPr>
        <w:spacing w:after="0" w:line="240" w:lineRule="auto"/>
        <w:jc w:val="both"/>
        <w:rPr>
          <w:rFonts w:cs="Arial"/>
          <w:b/>
        </w:rPr>
      </w:pPr>
      <w:r w:rsidRPr="00985D39"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482753" wp14:editId="343BAE07">
                <wp:simplePos x="0" y="0"/>
                <wp:positionH relativeFrom="margin">
                  <wp:posOffset>-1507</wp:posOffset>
                </wp:positionH>
                <wp:positionV relativeFrom="paragraph">
                  <wp:posOffset>69414</wp:posOffset>
                </wp:positionV>
                <wp:extent cx="6168390" cy="26670"/>
                <wp:effectExtent l="0" t="0" r="2286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8390" cy="2667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46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72D3FE0">
              <v:line id="Straight Connector 2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64626" strokeweight=".5pt" from="-.1pt,5.45pt" to="485.6pt,7.55pt" w14:anchorId="4693B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">
                <v:stroke joinstyle="miter"/>
                <w10:wrap anchorx="margin"/>
              </v:line>
            </w:pict>
          </mc:Fallback>
        </mc:AlternateContent>
      </w:r>
    </w:p>
    <w:p w14:paraId="29A55EC5" w14:textId="51DD0DED" w:rsidR="00017775" w:rsidRPr="00985D39" w:rsidRDefault="00017775" w:rsidP="00F37935">
      <w:pPr>
        <w:pStyle w:val="NoSpacing"/>
        <w:rPr>
          <w:rFonts w:cs="Aria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465D05CC" w14:textId="77777777" w:rsidR="00FE7C8A" w:rsidRPr="00985D39" w:rsidRDefault="00FE7C8A" w:rsidP="00FE7C8A">
      <w:pPr>
        <w:spacing w:after="0" w:line="240" w:lineRule="auto"/>
        <w:jc w:val="both"/>
        <w:rPr>
          <w:rFonts w:cs="Arial"/>
        </w:rPr>
      </w:pPr>
    </w:p>
    <w:p w14:paraId="616B99C7" w14:textId="1AA4FBCF" w:rsidR="00FE7C8A" w:rsidRPr="00985D39" w:rsidRDefault="00FE7C8A" w:rsidP="00FE7C8A">
      <w:pPr>
        <w:spacing w:after="0" w:line="240" w:lineRule="auto"/>
        <w:jc w:val="both"/>
        <w:rPr>
          <w:rFonts w:cs="Arial"/>
        </w:rPr>
      </w:pPr>
      <w:r w:rsidRPr="00985D39">
        <w:rPr>
          <w:rFonts w:cs="Arial"/>
        </w:rPr>
        <w:t>I agree to take part in this research study. In giving my consent, I confirm that that:</w:t>
      </w:r>
    </w:p>
    <w:p w14:paraId="77F7421A" w14:textId="77777777" w:rsidR="00FE7C8A" w:rsidRPr="00985D39" w:rsidRDefault="00FE7C8A" w:rsidP="00FE7C8A">
      <w:pPr>
        <w:spacing w:after="0" w:line="240" w:lineRule="auto"/>
        <w:jc w:val="both"/>
        <w:rPr>
          <w:rFonts w:cs="Arial"/>
        </w:rPr>
      </w:pPr>
    </w:p>
    <w:p w14:paraId="63AFE557" w14:textId="77777777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The details of my involvement have been explained to me, and I have been provided with a written Participant Information Statement to keep.</w:t>
      </w:r>
    </w:p>
    <w:p w14:paraId="6DFE2B38" w14:textId="77777777" w:rsidR="00FE7C8A" w:rsidRPr="00985D39" w:rsidRDefault="00FE7C8A" w:rsidP="00101D37">
      <w:pPr>
        <w:pStyle w:val="NoSpacing"/>
        <w:rPr>
          <w:rFonts w:cs="Arial"/>
        </w:rPr>
      </w:pPr>
    </w:p>
    <w:p w14:paraId="4ACD03C5" w14:textId="0385E6BE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understand the purpose of the study is to investigate</w:t>
      </w:r>
      <w:r w:rsidR="00752FAC" w:rsidRPr="00985D39">
        <w:rPr>
          <w:rFonts w:cs="Arial"/>
        </w:rPr>
        <w:t xml:space="preserve"> </w:t>
      </w:r>
      <w:sdt>
        <w:sdtPr>
          <w:rPr>
            <w:rFonts w:cs="Arial"/>
          </w:rPr>
          <w:alias w:val="Study description"/>
          <w:tag w:val="Study description"/>
          <w:id w:val="231432021"/>
          <w:placeholder>
            <w:docPart w:val="54FF39F55E974DEBB1985DE6E58B92BD"/>
          </w:placeholder>
          <w:text/>
        </w:sdtPr>
        <w:sdtContent>
          <w:r w:rsidR="006E5DE0" w:rsidRPr="006E5DE0">
            <w:rPr>
              <w:rFonts w:cs="Arial"/>
            </w:rPr>
            <w:t>how cognitive performance fluctuates over time and what factors predict these fluctuations</w:t>
          </w:r>
        </w:sdtContent>
      </w:sdt>
      <w:r w:rsidR="00752FAC" w:rsidRPr="00985D39">
        <w:rPr>
          <w:rFonts w:cs="Arial"/>
        </w:rPr>
        <w:t xml:space="preserve">. </w:t>
      </w:r>
    </w:p>
    <w:p w14:paraId="3616834B" w14:textId="77777777" w:rsidR="00FE7C8A" w:rsidRPr="00985D39" w:rsidRDefault="00FE7C8A" w:rsidP="00101D37">
      <w:pPr>
        <w:pStyle w:val="NoSpacing"/>
        <w:rPr>
          <w:rFonts w:cs="Arial"/>
        </w:rPr>
      </w:pPr>
    </w:p>
    <w:p w14:paraId="18B7AF36" w14:textId="77777777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acknowledge that the risks and benefits of participating in this study have been explained to me to my satisfaction.</w:t>
      </w:r>
    </w:p>
    <w:p w14:paraId="58DF549F" w14:textId="77777777" w:rsidR="00FB7387" w:rsidRPr="00985D39" w:rsidRDefault="00FB7387" w:rsidP="00101D37">
      <w:pPr>
        <w:pStyle w:val="NoSpacing"/>
        <w:rPr>
          <w:rFonts w:cs="Arial"/>
        </w:rPr>
      </w:pPr>
    </w:p>
    <w:p w14:paraId="075F8513" w14:textId="02428D86" w:rsidR="00FE7C8A" w:rsidRPr="00985D39" w:rsidRDefault="00FE7C8A" w:rsidP="00FB7387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understand that in this study I will be required to</w:t>
      </w:r>
      <w:r w:rsidR="006503CD">
        <w:rPr>
          <w:rFonts w:cs="Arial"/>
        </w:rPr>
        <w:t xml:space="preserve"> </w:t>
      </w:r>
      <w:r w:rsidR="006503CD" w:rsidRPr="006503CD">
        <w:rPr>
          <w:rFonts w:cs="Arial"/>
        </w:rPr>
        <w:t xml:space="preserve">complete an initial baseline survey, followed by a series of brief cognitive tasks and self-report prompts delivered via your mobile device multiple times a day for a period of </w:t>
      </w:r>
      <w:r w:rsidR="006503CD" w:rsidRPr="006503CD">
        <w:rPr>
          <w:rFonts w:cs="Arial"/>
          <w:color w:val="E64626" w:themeColor="accent1"/>
        </w:rPr>
        <w:t xml:space="preserve">xx </w:t>
      </w:r>
      <w:r w:rsidR="006503CD" w:rsidRPr="006503CD">
        <w:rPr>
          <w:rFonts w:cs="Arial"/>
        </w:rPr>
        <w:t xml:space="preserve">to </w:t>
      </w:r>
      <w:proofErr w:type="spellStart"/>
      <w:r w:rsidR="006503CD" w:rsidRPr="006503CD">
        <w:rPr>
          <w:rFonts w:cs="Arial"/>
          <w:color w:val="E64626" w:themeColor="accent1"/>
        </w:rPr>
        <w:t>yy</w:t>
      </w:r>
      <w:proofErr w:type="spellEnd"/>
      <w:r w:rsidR="006503CD" w:rsidRPr="006503CD">
        <w:rPr>
          <w:rFonts w:cs="Arial"/>
          <w:color w:val="E64626" w:themeColor="accent1"/>
        </w:rPr>
        <w:t xml:space="preserve"> </w:t>
      </w:r>
      <w:r w:rsidR="006503CD" w:rsidRPr="006503CD">
        <w:rPr>
          <w:rFonts w:cs="Arial"/>
        </w:rPr>
        <w:t>days</w:t>
      </w:r>
      <w:r w:rsidR="006503CD" w:rsidRPr="00985D39">
        <w:rPr>
          <w:rFonts w:cs="Arial"/>
        </w:rPr>
        <w:t>.</w:t>
      </w:r>
    </w:p>
    <w:p w14:paraId="739FCBEA" w14:textId="77777777" w:rsidR="00FB7387" w:rsidRPr="00985D39" w:rsidRDefault="00FB7387" w:rsidP="00101D37">
      <w:pPr>
        <w:pStyle w:val="NoSpacing"/>
        <w:rPr>
          <w:rFonts w:cs="Arial"/>
        </w:rPr>
      </w:pPr>
    </w:p>
    <w:p w14:paraId="27F270A3" w14:textId="51459E04" w:rsidR="008B5475" w:rsidRDefault="008B5475" w:rsidP="008B5475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 xml:space="preserve">I understand that participation involves </w:t>
      </w:r>
      <w:sdt>
        <w:sdtPr>
          <w:rPr>
            <w:rFonts w:cs="Arial"/>
          </w:rPr>
          <w:alias w:val="recordings"/>
          <w:tag w:val="recordings"/>
          <w:id w:val="-1518542740"/>
          <w:placeholder>
            <w:docPart w:val="D4D61C3DF1C8484BB8C1A94495EF8A0F"/>
          </w:placeholder>
          <w:text/>
        </w:sdtPr>
        <w:sdtContent>
          <w:r w:rsidR="007F773A" w:rsidRPr="007F773A">
            <w:rPr>
              <w:rFonts w:cs="Arial"/>
            </w:rPr>
            <w:t>providing self-report data and completing short cognitive tasks via a mobile device</w:t>
          </w:r>
        </w:sdtContent>
      </w:sdt>
      <w:r w:rsidRPr="00985D39">
        <w:rPr>
          <w:rFonts w:cs="Arial"/>
        </w:rPr>
        <w:t>.</w:t>
      </w:r>
    </w:p>
    <w:p w14:paraId="5ADF09F7" w14:textId="77777777" w:rsidR="00CD40A3" w:rsidRPr="00CD40A3" w:rsidRDefault="00CD40A3" w:rsidP="00506641">
      <w:pPr>
        <w:pStyle w:val="ListParagraph"/>
        <w:rPr>
          <w:rFonts w:cs="Arial"/>
        </w:rPr>
      </w:pPr>
    </w:p>
    <w:p w14:paraId="64E907D9" w14:textId="75C99CE8" w:rsidR="00CD40A3" w:rsidRPr="00985D39" w:rsidRDefault="00CD40A3" w:rsidP="008B5475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>
        <w:rPr>
          <w:rFonts w:cs="Arial"/>
        </w:rPr>
        <w:t>I understand I will need to download an application to my mobile device to participate in the study</w:t>
      </w:r>
    </w:p>
    <w:p w14:paraId="4A3232F8" w14:textId="77777777" w:rsidR="00FE7C8A" w:rsidRPr="00985D39" w:rsidRDefault="00FE7C8A" w:rsidP="00101D37">
      <w:pPr>
        <w:pStyle w:val="NoSpacing"/>
        <w:rPr>
          <w:rFonts w:cs="Arial"/>
        </w:rPr>
      </w:pPr>
    </w:p>
    <w:p w14:paraId="05D3FCF8" w14:textId="5AF33FAA" w:rsidR="008C2D58" w:rsidRPr="00985D39" w:rsidRDefault="00FE7C8A" w:rsidP="008C2D58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bookmarkStart w:id="10" w:name="_Hlk33517470"/>
      <w:r w:rsidRPr="00985D39">
        <w:rPr>
          <w:rFonts w:cs="Arial"/>
        </w:rPr>
        <w:t xml:space="preserve">I understand that </w:t>
      </w:r>
      <w:r w:rsidR="00DF5961" w:rsidRPr="00985D39">
        <w:rPr>
          <w:rFonts w:cs="Arial"/>
        </w:rPr>
        <w:t xml:space="preserve">if I provide consent </w:t>
      </w:r>
      <w:r w:rsidRPr="00985D39">
        <w:rPr>
          <w:rFonts w:cs="Arial"/>
        </w:rPr>
        <w:t>my information may be used in</w:t>
      </w:r>
      <w:r w:rsidR="008C2D58" w:rsidRPr="00985D39">
        <w:rPr>
          <w:rFonts w:cs="Arial"/>
        </w:rPr>
        <w:t xml:space="preserve"> </w:t>
      </w:r>
      <w:r w:rsidRPr="00985D39">
        <w:rPr>
          <w:rFonts w:cs="Arial"/>
        </w:rPr>
        <w:t xml:space="preserve">future research </w:t>
      </w:r>
      <w:sdt>
        <w:sdtPr>
          <w:rPr>
            <w:rFonts w:cs="Arial"/>
          </w:rPr>
          <w:alias w:val="Extended consent"/>
          <w:id w:val="734817764"/>
          <w:placeholder>
            <w:docPart w:val="C0AF0ACBD45A4E02B7106795973EB44D"/>
          </w:placeholder>
          <w:text/>
        </w:sdtPr>
        <w:sdtContent>
          <w:r w:rsidR="00692664">
            <w:rPr>
              <w:rFonts w:cs="Arial"/>
            </w:rPr>
            <w:t>including the anonymised data being made publicly available for research purposes</w:t>
          </w:r>
        </w:sdtContent>
      </w:sdt>
      <w:r w:rsidR="008C2D58" w:rsidRPr="00985D39">
        <w:rPr>
          <w:rFonts w:cs="Arial"/>
        </w:rPr>
        <w:t>.</w:t>
      </w:r>
    </w:p>
    <w:bookmarkEnd w:id="10"/>
    <w:p w14:paraId="06A840EE" w14:textId="77777777" w:rsidR="00FE7C8A" w:rsidRPr="00985D39" w:rsidRDefault="00FE7C8A" w:rsidP="00101D37">
      <w:pPr>
        <w:pStyle w:val="NoSpacing"/>
        <w:rPr>
          <w:rFonts w:cs="Arial"/>
        </w:rPr>
      </w:pPr>
    </w:p>
    <w:p w14:paraId="7FCFB11E" w14:textId="77777777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understand that being in this study is completely voluntary.</w:t>
      </w:r>
    </w:p>
    <w:p w14:paraId="5DCAC7BE" w14:textId="77777777" w:rsidR="00FE7C8A" w:rsidRPr="00985D39" w:rsidRDefault="00FE7C8A" w:rsidP="00101D37">
      <w:pPr>
        <w:pStyle w:val="NoSpacing"/>
        <w:rPr>
          <w:rFonts w:cs="Arial"/>
        </w:rPr>
      </w:pPr>
    </w:p>
    <w:p w14:paraId="475DBEAE" w14:textId="42641026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am assured that my decision to participate will not have any impact on my relationship with the research team or the University of Sydney</w:t>
      </w:r>
      <w:r w:rsidR="001F36AC" w:rsidRPr="00985D39">
        <w:rPr>
          <w:rFonts w:cs="Arial"/>
        </w:rPr>
        <w:t>.</w:t>
      </w:r>
      <w:r w:rsidRPr="00985D39">
        <w:rPr>
          <w:rFonts w:cs="Arial"/>
        </w:rPr>
        <w:t xml:space="preserve"> </w:t>
      </w:r>
    </w:p>
    <w:p w14:paraId="1EC58C5B" w14:textId="77777777" w:rsidR="00101D37" w:rsidRPr="00985D39" w:rsidRDefault="00101D37" w:rsidP="00101D37">
      <w:pPr>
        <w:pStyle w:val="NoSpacing"/>
        <w:rPr>
          <w:rFonts w:cs="Arial"/>
        </w:rPr>
      </w:pPr>
    </w:p>
    <w:p w14:paraId="413DD481" w14:textId="77777777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understand that I am free to withdraw from this study at any time and that I can choose to withdraw any information I have already provided (unless the data has already been de-identified or published).</w:t>
      </w:r>
    </w:p>
    <w:p w14:paraId="7C0E31CD" w14:textId="77777777" w:rsidR="00FE7C8A" w:rsidRPr="00985D39" w:rsidRDefault="00FE7C8A" w:rsidP="00101D37">
      <w:pPr>
        <w:pStyle w:val="NoSpacing"/>
        <w:rPr>
          <w:rFonts w:cs="Arial"/>
        </w:rPr>
      </w:pPr>
    </w:p>
    <w:p w14:paraId="4799769D" w14:textId="77777777" w:rsidR="00FE7C8A" w:rsidRPr="00985D39" w:rsidRDefault="00FE7C8A" w:rsidP="00FE7C8A">
      <w:pPr>
        <w:pStyle w:val="ListParagraph"/>
        <w:numPr>
          <w:ilvl w:val="0"/>
          <w:numId w:val="26"/>
        </w:numPr>
        <w:spacing w:after="0" w:line="240" w:lineRule="auto"/>
        <w:contextualSpacing/>
        <w:jc w:val="both"/>
        <w:rPr>
          <w:rFonts w:cs="Arial"/>
        </w:rPr>
      </w:pPr>
      <w:r w:rsidRPr="00985D39">
        <w:rPr>
          <w:rFonts w:cs="Arial"/>
        </w:rPr>
        <w:t>I have been informed that the confidentiality of the information I provide will be protected and will only be used for purposes that I have agreed to. I understand that information identifying me will only be told to others with my permission, except as required by law.</w:t>
      </w:r>
    </w:p>
    <w:p w14:paraId="656849A9" w14:textId="77777777" w:rsidR="00FE7C8A" w:rsidRPr="00985D39" w:rsidRDefault="00FE7C8A" w:rsidP="00101D37">
      <w:pPr>
        <w:pStyle w:val="NoSpacing"/>
        <w:rPr>
          <w:rFonts w:cs="Arial"/>
        </w:rPr>
      </w:pPr>
    </w:p>
    <w:p w14:paraId="6FE2933F" w14:textId="18CA5CED" w:rsidR="00FE7C8A" w:rsidRPr="00985D39" w:rsidRDefault="00FE7C8A" w:rsidP="00BB0274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Arial"/>
        </w:rPr>
      </w:pPr>
      <w:r w:rsidRPr="00985D39">
        <w:rPr>
          <w:rFonts w:cs="Arial"/>
        </w:rPr>
        <w:lastRenderedPageBreak/>
        <w:t>I understand that the results of this study may be published, and that publications will not contain my name or any identifiable information about me.</w:t>
      </w:r>
    </w:p>
    <w:p w14:paraId="6237C894" w14:textId="77777777" w:rsidR="00FE7C8A" w:rsidRPr="00985D39" w:rsidRDefault="00FE7C8A" w:rsidP="00FE7C8A">
      <w:pPr>
        <w:pStyle w:val="ListParagraph"/>
        <w:spacing w:after="0" w:line="240" w:lineRule="auto"/>
        <w:ind w:left="1440"/>
        <w:jc w:val="both"/>
        <w:rPr>
          <w:rFonts w:cs="Arial"/>
        </w:rPr>
      </w:pPr>
    </w:p>
    <w:p w14:paraId="7B7A0A05" w14:textId="77777777" w:rsidR="00FE7C8A" w:rsidRPr="00985D39" w:rsidRDefault="00FE7C8A" w:rsidP="00FE7C8A">
      <w:pPr>
        <w:spacing w:after="0" w:line="240" w:lineRule="auto"/>
        <w:jc w:val="both"/>
        <w:rPr>
          <w:rFonts w:cs="Arial"/>
        </w:rPr>
      </w:pPr>
    </w:p>
    <w:p w14:paraId="13DF6445" w14:textId="063D5B07" w:rsidR="00FE7C8A" w:rsidRPr="00985D39" w:rsidRDefault="00FE7C8A" w:rsidP="00FE7C8A">
      <w:pPr>
        <w:pStyle w:val="ListParagraph"/>
        <w:numPr>
          <w:ilvl w:val="0"/>
          <w:numId w:val="27"/>
        </w:numPr>
        <w:spacing w:after="0" w:line="240" w:lineRule="auto"/>
        <w:ind w:left="709" w:hanging="425"/>
        <w:contextualSpacing/>
        <w:jc w:val="both"/>
        <w:rPr>
          <w:rFonts w:cs="Arial"/>
        </w:rPr>
      </w:pPr>
      <w:r w:rsidRPr="00985D39">
        <w:rPr>
          <w:rFonts w:cs="Arial"/>
        </w:rPr>
        <w:t>I confirm the following: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1955"/>
      </w:tblGrid>
      <w:tr w:rsidR="00276B18" w:rsidRPr="00985D39" w14:paraId="4658394C" w14:textId="77777777" w:rsidTr="13F64FF1">
        <w:tc>
          <w:tcPr>
            <w:tcW w:w="7088" w:type="dxa"/>
          </w:tcPr>
          <w:p w14:paraId="6427D84C" w14:textId="4F701ECF" w:rsidR="00276B18" w:rsidRPr="00985D39" w:rsidRDefault="00276B18" w:rsidP="002B1B31">
            <w:pPr>
              <w:spacing w:before="120" w:line="240" w:lineRule="auto"/>
              <w:ind w:right="-329"/>
              <w:jc w:val="both"/>
              <w:rPr>
                <w:rFonts w:cs="Arial"/>
                <w:b/>
              </w:rPr>
            </w:pPr>
            <w:r w:rsidRPr="00985D39">
              <w:rPr>
                <w:rFonts w:cs="Arial"/>
                <w:b/>
              </w:rPr>
              <w:t xml:space="preserve">I </w:t>
            </w:r>
            <w:r w:rsidR="00B648D8" w:rsidRPr="00B648D8">
              <w:rPr>
                <w:rFonts w:cs="Arial"/>
                <w:b/>
              </w:rPr>
              <w:t xml:space="preserve">consent to participate in this study </w:t>
            </w:r>
          </w:p>
        </w:tc>
        <w:tc>
          <w:tcPr>
            <w:tcW w:w="1955" w:type="dxa"/>
          </w:tcPr>
          <w:p w14:paraId="67A1D43E" w14:textId="750D8594" w:rsidR="00276B18" w:rsidRPr="00985D39" w:rsidRDefault="00276B18" w:rsidP="00DD5910">
            <w:pPr>
              <w:spacing w:before="120" w:line="240" w:lineRule="auto"/>
              <w:ind w:right="-329"/>
              <w:jc w:val="both"/>
              <w:rPr>
                <w:rFonts w:cs="Arial"/>
              </w:rPr>
            </w:pPr>
            <w:r w:rsidRPr="00985D39">
              <w:rPr>
                <w:rFonts w:cs="Arial"/>
              </w:rPr>
              <w:t xml:space="preserve">Yes </w:t>
            </w:r>
            <w:sdt>
              <w:sdtPr>
                <w:rPr>
                  <w:rFonts w:cs="Arial"/>
                  <w:b/>
                </w:rPr>
                <w:alias w:val="Yes feedback"/>
                <w:tag w:val="Yes feedback"/>
                <w:id w:val="-112724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85D3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985D39">
              <w:rPr>
                <w:rFonts w:cs="Arial"/>
              </w:rPr>
              <w:tab/>
              <w:t xml:space="preserve">No </w:t>
            </w:r>
            <w:sdt>
              <w:sdtPr>
                <w:rPr>
                  <w:rFonts w:cs="Arial"/>
                  <w:b/>
                </w:rPr>
                <w:alias w:val="No feedback"/>
                <w:tag w:val="No feedback"/>
                <w:id w:val="-135865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85D3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</w:tr>
    </w:tbl>
    <w:p w14:paraId="2F62357E" w14:textId="40A3DFF3" w:rsidR="00FE7C8A" w:rsidRDefault="00FE7C8A" w:rsidP="00C347B7">
      <w:pPr>
        <w:spacing w:after="0" w:line="240" w:lineRule="auto"/>
        <w:ind w:left="709" w:right="-330"/>
        <w:jc w:val="both"/>
        <w:rPr>
          <w:rFonts w:cs="Arial"/>
        </w:rPr>
      </w:pPr>
      <w:r w:rsidRPr="00985D39">
        <w:rPr>
          <w:rFonts w:cs="Arial"/>
        </w:rPr>
        <w:tab/>
      </w:r>
      <w:r w:rsidR="00B8641A" w:rsidRPr="00985D39">
        <w:rPr>
          <w:rFonts w:cs="Arial"/>
        </w:rPr>
        <w:tab/>
      </w:r>
    </w:p>
    <w:p w14:paraId="04851F77" w14:textId="77777777" w:rsidR="00B648D8" w:rsidRPr="00B648D8" w:rsidRDefault="00B648D8" w:rsidP="00B648D8">
      <w:pPr>
        <w:rPr>
          <w:rFonts w:cs="Arial"/>
        </w:rPr>
      </w:pPr>
    </w:p>
    <w:p w14:paraId="70AFC941" w14:textId="77777777" w:rsidR="00B648D8" w:rsidRPr="00B648D8" w:rsidRDefault="00B648D8" w:rsidP="00B648D8">
      <w:pPr>
        <w:rPr>
          <w:rFonts w:cs="Arial"/>
        </w:rPr>
      </w:pPr>
    </w:p>
    <w:p w14:paraId="08AD8E36" w14:textId="77777777" w:rsidR="00B648D8" w:rsidRPr="00B648D8" w:rsidRDefault="00B648D8" w:rsidP="00B648D8">
      <w:pPr>
        <w:rPr>
          <w:rFonts w:cs="Arial"/>
        </w:rPr>
      </w:pPr>
    </w:p>
    <w:p w14:paraId="6BFA45F7" w14:textId="77777777" w:rsidR="00B648D8" w:rsidRPr="00B648D8" w:rsidRDefault="00B648D8" w:rsidP="00B648D8">
      <w:pPr>
        <w:rPr>
          <w:rFonts w:cs="Arial"/>
        </w:rPr>
      </w:pPr>
    </w:p>
    <w:p w14:paraId="6F22534C" w14:textId="77777777" w:rsidR="00B648D8" w:rsidRPr="00B648D8" w:rsidRDefault="00B648D8" w:rsidP="00B648D8">
      <w:pPr>
        <w:rPr>
          <w:rFonts w:cs="Arial"/>
        </w:rPr>
      </w:pPr>
    </w:p>
    <w:p w14:paraId="15CC3825" w14:textId="77777777" w:rsidR="00B648D8" w:rsidRPr="00B648D8" w:rsidRDefault="00B648D8" w:rsidP="00B648D8">
      <w:pPr>
        <w:rPr>
          <w:rFonts w:cs="Arial"/>
        </w:rPr>
      </w:pPr>
    </w:p>
    <w:p w14:paraId="4F86B49F" w14:textId="77777777" w:rsidR="00B648D8" w:rsidRPr="00B648D8" w:rsidRDefault="00B648D8" w:rsidP="00B648D8">
      <w:pPr>
        <w:rPr>
          <w:rFonts w:cs="Arial"/>
        </w:rPr>
      </w:pPr>
    </w:p>
    <w:p w14:paraId="1A55E0E7" w14:textId="77777777" w:rsidR="00B648D8" w:rsidRPr="00B648D8" w:rsidRDefault="00B648D8" w:rsidP="00B648D8">
      <w:pPr>
        <w:rPr>
          <w:rFonts w:cs="Arial"/>
        </w:rPr>
      </w:pPr>
    </w:p>
    <w:p w14:paraId="36B1AF42" w14:textId="77777777" w:rsidR="00B648D8" w:rsidRPr="00B648D8" w:rsidRDefault="00B648D8" w:rsidP="00B648D8">
      <w:pPr>
        <w:rPr>
          <w:rFonts w:cs="Arial"/>
        </w:rPr>
      </w:pPr>
    </w:p>
    <w:p w14:paraId="02E776F7" w14:textId="77777777" w:rsidR="00B648D8" w:rsidRPr="00B648D8" w:rsidRDefault="00B648D8" w:rsidP="00B648D8">
      <w:pPr>
        <w:rPr>
          <w:rFonts w:cs="Arial"/>
        </w:rPr>
      </w:pPr>
    </w:p>
    <w:p w14:paraId="0FE5F26A" w14:textId="77777777" w:rsidR="00B648D8" w:rsidRPr="00B648D8" w:rsidRDefault="00B648D8" w:rsidP="00B648D8">
      <w:pPr>
        <w:rPr>
          <w:rFonts w:cs="Arial"/>
        </w:rPr>
      </w:pPr>
    </w:p>
    <w:p w14:paraId="0376C13D" w14:textId="77777777" w:rsidR="00B648D8" w:rsidRPr="00B648D8" w:rsidRDefault="00B648D8" w:rsidP="00B648D8">
      <w:pPr>
        <w:rPr>
          <w:rFonts w:cs="Arial"/>
        </w:rPr>
      </w:pPr>
    </w:p>
    <w:p w14:paraId="14E48D68" w14:textId="77777777" w:rsidR="00B648D8" w:rsidRPr="00B648D8" w:rsidRDefault="00B648D8" w:rsidP="00B648D8">
      <w:pPr>
        <w:rPr>
          <w:rFonts w:cs="Arial"/>
        </w:rPr>
      </w:pPr>
    </w:p>
    <w:p w14:paraId="00D84BF5" w14:textId="77777777" w:rsidR="00B648D8" w:rsidRPr="00B648D8" w:rsidRDefault="00B648D8" w:rsidP="00B648D8">
      <w:pPr>
        <w:rPr>
          <w:rFonts w:cs="Arial"/>
        </w:rPr>
      </w:pPr>
    </w:p>
    <w:p w14:paraId="21F4CEDB" w14:textId="77777777" w:rsidR="00B648D8" w:rsidRPr="00B648D8" w:rsidRDefault="00B648D8" w:rsidP="00B648D8">
      <w:pPr>
        <w:rPr>
          <w:rFonts w:cs="Arial"/>
        </w:rPr>
      </w:pPr>
    </w:p>
    <w:p w14:paraId="570F626E" w14:textId="77777777" w:rsidR="00B648D8" w:rsidRPr="00B648D8" w:rsidRDefault="00B648D8" w:rsidP="00B648D8">
      <w:pPr>
        <w:rPr>
          <w:rFonts w:cs="Arial"/>
        </w:rPr>
      </w:pPr>
    </w:p>
    <w:p w14:paraId="27BC30A9" w14:textId="77777777" w:rsidR="00B648D8" w:rsidRPr="00B648D8" w:rsidRDefault="00B648D8" w:rsidP="00B648D8">
      <w:pPr>
        <w:rPr>
          <w:rFonts w:cs="Arial"/>
        </w:rPr>
      </w:pPr>
    </w:p>
    <w:p w14:paraId="0F47D85C" w14:textId="77777777" w:rsidR="00B648D8" w:rsidRPr="00B648D8" w:rsidRDefault="00B648D8" w:rsidP="00B648D8">
      <w:pPr>
        <w:rPr>
          <w:rFonts w:cs="Arial"/>
        </w:rPr>
      </w:pPr>
    </w:p>
    <w:p w14:paraId="1467699C" w14:textId="77777777" w:rsidR="00B648D8" w:rsidRPr="00B648D8" w:rsidRDefault="00B648D8" w:rsidP="00B648D8">
      <w:pPr>
        <w:rPr>
          <w:rFonts w:cs="Arial"/>
        </w:rPr>
      </w:pPr>
    </w:p>
    <w:p w14:paraId="06BF79C6" w14:textId="77777777" w:rsidR="00B648D8" w:rsidRPr="00B648D8" w:rsidRDefault="00B648D8" w:rsidP="00B648D8">
      <w:pPr>
        <w:rPr>
          <w:rFonts w:cs="Arial"/>
        </w:rPr>
      </w:pPr>
    </w:p>
    <w:p w14:paraId="33A1E751" w14:textId="77777777" w:rsidR="00B648D8" w:rsidRPr="00B648D8" w:rsidRDefault="00B648D8" w:rsidP="00B648D8">
      <w:pPr>
        <w:rPr>
          <w:rFonts w:cs="Arial"/>
        </w:rPr>
      </w:pPr>
    </w:p>
    <w:p w14:paraId="10CD2820" w14:textId="77777777" w:rsidR="00B648D8" w:rsidRPr="00B648D8" w:rsidRDefault="00B648D8" w:rsidP="00B648D8">
      <w:pPr>
        <w:rPr>
          <w:rFonts w:cs="Arial"/>
        </w:rPr>
      </w:pPr>
    </w:p>
    <w:p w14:paraId="0721D64C" w14:textId="77777777" w:rsidR="00B648D8" w:rsidRPr="00B648D8" w:rsidRDefault="00B648D8" w:rsidP="00B648D8">
      <w:pPr>
        <w:jc w:val="center"/>
        <w:rPr>
          <w:rFonts w:cs="Arial"/>
        </w:rPr>
      </w:pPr>
    </w:p>
    <w:sectPr w:rsidR="00B648D8" w:rsidRPr="00B648D8" w:rsidSect="006B6E4D">
      <w:headerReference w:type="default" r:id="rId11"/>
      <w:footerReference w:type="default" r:id="rId12"/>
      <w:pgSz w:w="11906" w:h="16838" w:code="9"/>
      <w:pgMar w:top="1701" w:right="1077" w:bottom="1701" w:left="1077" w:header="79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A8DD" w14:textId="77777777" w:rsidR="006F53D6" w:rsidRDefault="006F53D6" w:rsidP="00B65A30">
      <w:pPr>
        <w:spacing w:after="0"/>
      </w:pPr>
      <w:r>
        <w:separator/>
      </w:r>
    </w:p>
  </w:endnote>
  <w:endnote w:type="continuationSeparator" w:id="0">
    <w:p w14:paraId="7AB809FC" w14:textId="77777777" w:rsidR="006F53D6" w:rsidRDefault="006F53D6" w:rsidP="00B65A30">
      <w:pPr>
        <w:spacing w:after="0"/>
      </w:pPr>
      <w:r>
        <w:continuationSeparator/>
      </w:r>
    </w:p>
  </w:endnote>
  <w:endnote w:type="continuationNotice" w:id="1">
    <w:p w14:paraId="73E773FB" w14:textId="77777777" w:rsidR="006F53D6" w:rsidRDefault="006F53D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9B12" w14:textId="1E7BC197" w:rsidR="00A157AB" w:rsidRPr="001B36EF" w:rsidRDefault="001B36EF" w:rsidP="001B36EF">
    <w:pPr>
      <w:pStyle w:val="Footer"/>
      <w:tabs>
        <w:tab w:val="clear" w:pos="4513"/>
        <w:tab w:val="clear" w:pos="9026"/>
        <w:tab w:val="center" w:pos="4820"/>
        <w:tab w:val="right" w:pos="9752"/>
      </w:tabs>
      <w:rPr>
        <w:rFonts w:cs="Arial"/>
        <w:sz w:val="16"/>
        <w:szCs w:val="16"/>
      </w:rPr>
    </w:pPr>
    <w:r w:rsidRPr="001B36EF">
      <w:rPr>
        <w:rFonts w:cs="Arial"/>
        <w:sz w:val="16"/>
        <w:szCs w:val="16"/>
      </w:rPr>
      <w:t xml:space="preserve">Ethics ref.: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COMMENTS   \* MERGEFORMAT </w:instrText>
    </w:r>
    <w:r w:rsidRPr="001B36EF">
      <w:rPr>
        <w:rFonts w:cs="Arial"/>
        <w:sz w:val="16"/>
        <w:szCs w:val="16"/>
      </w:rPr>
      <w:fldChar w:fldCharType="separate"/>
    </w:r>
    <w:r w:rsidR="00CD40A3">
      <w:rPr>
        <w:rFonts w:cs="Arial"/>
        <w:sz w:val="16"/>
        <w:szCs w:val="16"/>
      </w:rPr>
      <w:t>Version 2, 2 February 2026</w:t>
    </w:r>
    <w:r w:rsidRPr="001B36EF">
      <w:rPr>
        <w:rFonts w:cs="Arial"/>
        <w:sz w:val="16"/>
        <w:szCs w:val="16"/>
      </w:rPr>
      <w:fldChar w:fldCharType="end"/>
    </w:r>
    <w:r w:rsidRPr="001B36EF">
      <w:rPr>
        <w:rFonts w:cs="Arial"/>
        <w:sz w:val="16"/>
        <w:szCs w:val="16"/>
      </w:rPr>
      <w:tab/>
    </w:r>
    <w:r w:rsidRPr="001B36EF">
      <w:rPr>
        <w:rFonts w:cs="Arial"/>
        <w:sz w:val="16"/>
        <w:szCs w:val="16"/>
      </w:rPr>
      <w:tab/>
      <w:t xml:space="preserve">Page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PAGE </w:instrText>
    </w:r>
    <w:r w:rsidRPr="001B36EF">
      <w:rPr>
        <w:rFonts w:cs="Arial"/>
        <w:sz w:val="16"/>
        <w:szCs w:val="16"/>
      </w:rPr>
      <w:fldChar w:fldCharType="separate"/>
    </w:r>
    <w:r w:rsidRPr="001B36EF">
      <w:rPr>
        <w:rFonts w:cs="Arial"/>
        <w:sz w:val="16"/>
        <w:szCs w:val="16"/>
      </w:rPr>
      <w:t>1</w:t>
    </w:r>
    <w:r w:rsidRPr="001B36EF">
      <w:rPr>
        <w:rFonts w:cs="Arial"/>
        <w:sz w:val="16"/>
        <w:szCs w:val="16"/>
      </w:rPr>
      <w:fldChar w:fldCharType="end"/>
    </w:r>
    <w:r w:rsidRPr="001B36EF">
      <w:rPr>
        <w:rFonts w:cs="Arial"/>
        <w:sz w:val="16"/>
        <w:szCs w:val="16"/>
      </w:rPr>
      <w:t xml:space="preserve"> of </w:t>
    </w:r>
    <w:r w:rsidRPr="001B36EF">
      <w:rPr>
        <w:rFonts w:cs="Arial"/>
        <w:sz w:val="16"/>
        <w:szCs w:val="16"/>
      </w:rPr>
      <w:fldChar w:fldCharType="begin"/>
    </w:r>
    <w:r w:rsidRPr="001B36EF">
      <w:rPr>
        <w:rFonts w:cs="Arial"/>
        <w:sz w:val="16"/>
        <w:szCs w:val="16"/>
      </w:rPr>
      <w:instrText xml:space="preserve"> NUMPAGES  </w:instrText>
    </w:r>
    <w:r w:rsidRPr="001B36EF">
      <w:rPr>
        <w:rFonts w:cs="Arial"/>
        <w:sz w:val="16"/>
        <w:szCs w:val="16"/>
      </w:rPr>
      <w:fldChar w:fldCharType="separate"/>
    </w:r>
    <w:r w:rsidRPr="001B36EF">
      <w:rPr>
        <w:rFonts w:cs="Arial"/>
        <w:sz w:val="16"/>
        <w:szCs w:val="16"/>
      </w:rPr>
      <w:t>7</w:t>
    </w:r>
    <w:r w:rsidRPr="001B36EF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AD78" w14:textId="77777777" w:rsidR="006F53D6" w:rsidRDefault="006F53D6" w:rsidP="00B65A30">
      <w:pPr>
        <w:spacing w:after="0"/>
      </w:pPr>
      <w:r>
        <w:separator/>
      </w:r>
    </w:p>
  </w:footnote>
  <w:footnote w:type="continuationSeparator" w:id="0">
    <w:p w14:paraId="6573E756" w14:textId="77777777" w:rsidR="006F53D6" w:rsidRDefault="006F53D6" w:rsidP="00B65A30">
      <w:pPr>
        <w:spacing w:after="0"/>
      </w:pPr>
      <w:r>
        <w:continuationSeparator/>
      </w:r>
    </w:p>
  </w:footnote>
  <w:footnote w:type="continuationNotice" w:id="1">
    <w:p w14:paraId="5C446E49" w14:textId="77777777" w:rsidR="006F53D6" w:rsidRDefault="006F53D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F68B4" w14:textId="77777777" w:rsidR="001B36EF" w:rsidRDefault="001B36EF" w:rsidP="006B6E4D">
    <w:pPr>
      <w:pStyle w:val="Header"/>
      <w:jc w:val="right"/>
      <w:rPr>
        <w:rFonts w:cs="Arial"/>
      </w:rPr>
    </w:pPr>
  </w:p>
  <w:p w14:paraId="07318E5A" w14:textId="77777777" w:rsidR="001B36EF" w:rsidRDefault="001B36EF" w:rsidP="006B6E4D">
    <w:pPr>
      <w:pStyle w:val="Header"/>
      <w:jc w:val="right"/>
      <w:rPr>
        <w:rFonts w:cs="Arial"/>
      </w:rPr>
    </w:pPr>
  </w:p>
  <w:p w14:paraId="38200AB8" w14:textId="77777777" w:rsidR="001B36EF" w:rsidRDefault="001B36EF" w:rsidP="006B6E4D">
    <w:pPr>
      <w:pStyle w:val="Header"/>
      <w:jc w:val="right"/>
      <w:rPr>
        <w:rFonts w:cs="Arial"/>
      </w:rPr>
    </w:pPr>
  </w:p>
  <w:p w14:paraId="5CAEA9B3" w14:textId="2A271366" w:rsidR="00A157AB" w:rsidRPr="001B36EF" w:rsidRDefault="00464A2C" w:rsidP="006B6E4D">
    <w:pPr>
      <w:pStyle w:val="Header"/>
      <w:jc w:val="right"/>
      <w:rPr>
        <w:rFonts w:cs="Arial"/>
      </w:rPr>
    </w:pPr>
    <w:r w:rsidRPr="001B36EF">
      <w:rPr>
        <w:rFonts w:cs="Arial"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0DBF1C25" wp14:editId="2036D1D5">
          <wp:simplePos x="0" y="0"/>
          <wp:positionH relativeFrom="margin">
            <wp:align>right</wp:align>
          </wp:positionH>
          <wp:positionV relativeFrom="page">
            <wp:posOffset>449390</wp:posOffset>
          </wp:positionV>
          <wp:extent cx="1685925" cy="585116"/>
          <wp:effectExtent l="0" t="0" r="0" b="5715"/>
          <wp:wrapNone/>
          <wp:docPr id="1" name="Picture 1" descr="USY_MB1_RGB_1_Colour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SY_MB1_RGB_1_Colour_Standard_Logo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8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C42"/>
    <w:multiLevelType w:val="hybridMultilevel"/>
    <w:tmpl w:val="32AEC312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6DC475F"/>
    <w:multiLevelType w:val="hybridMultilevel"/>
    <w:tmpl w:val="A3323D1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5968F7"/>
    <w:multiLevelType w:val="hybridMultilevel"/>
    <w:tmpl w:val="FC342318"/>
    <w:lvl w:ilvl="0" w:tplc="A8D44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923FA"/>
    <w:multiLevelType w:val="hybridMultilevel"/>
    <w:tmpl w:val="A8067408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CAC52DE"/>
    <w:multiLevelType w:val="multilevel"/>
    <w:tmpl w:val="DDBE4DC6"/>
    <w:numStyleLink w:val="Numberedlist"/>
  </w:abstractNum>
  <w:abstractNum w:abstractNumId="5" w15:restartNumberingAfterBreak="0">
    <w:nsid w:val="1682225A"/>
    <w:multiLevelType w:val="hybridMultilevel"/>
    <w:tmpl w:val="2E4C6E44"/>
    <w:lvl w:ilvl="0" w:tplc="19FE69F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22D43"/>
    <w:multiLevelType w:val="hybridMultilevel"/>
    <w:tmpl w:val="5FB40FAA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1E927040"/>
    <w:multiLevelType w:val="multilevel"/>
    <w:tmpl w:val="434E8C6A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8" w15:restartNumberingAfterBreak="0">
    <w:nsid w:val="21AA22FD"/>
    <w:multiLevelType w:val="hybridMultilevel"/>
    <w:tmpl w:val="907C5F7A"/>
    <w:lvl w:ilvl="0" w:tplc="60B0CFF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B66269B"/>
    <w:multiLevelType w:val="hybridMultilevel"/>
    <w:tmpl w:val="8CCAC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76158"/>
    <w:multiLevelType w:val="hybridMultilevel"/>
    <w:tmpl w:val="C96E2D4A"/>
    <w:lvl w:ilvl="0" w:tplc="EACC267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808080" w:themeColor="background1" w:themeShade="80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E517E2"/>
    <w:multiLevelType w:val="hybridMultilevel"/>
    <w:tmpl w:val="5FF0EE9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C63386"/>
    <w:multiLevelType w:val="hybridMultilevel"/>
    <w:tmpl w:val="CBFAED1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B05BDD"/>
    <w:multiLevelType w:val="hybridMultilevel"/>
    <w:tmpl w:val="0386631A"/>
    <w:lvl w:ilvl="0" w:tplc="5846D18C">
      <w:start w:val="1"/>
      <w:numFmt w:val="decimal"/>
      <w:pStyle w:val="Heading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9728A"/>
    <w:multiLevelType w:val="hybridMultilevel"/>
    <w:tmpl w:val="E97A7942"/>
    <w:lvl w:ilvl="0" w:tplc="60B0CFF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4F3A33D7"/>
    <w:multiLevelType w:val="hybridMultilevel"/>
    <w:tmpl w:val="120231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6F4B6A"/>
    <w:multiLevelType w:val="multilevel"/>
    <w:tmpl w:val="484E4B2E"/>
    <w:lvl w:ilvl="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17" w15:restartNumberingAfterBreak="0">
    <w:nsid w:val="52F004AE"/>
    <w:multiLevelType w:val="multilevel"/>
    <w:tmpl w:val="DDBE4DC6"/>
    <w:numStyleLink w:val="Numberedlist"/>
  </w:abstractNum>
  <w:abstractNum w:abstractNumId="18" w15:restartNumberingAfterBreak="0">
    <w:nsid w:val="58A7549D"/>
    <w:multiLevelType w:val="multilevel"/>
    <w:tmpl w:val="DDBE4DC6"/>
    <w:styleLink w:val="Numberedlist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E64626" w:themeColor="accent1"/>
        <w:sz w:val="22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90565B5"/>
    <w:multiLevelType w:val="hybridMultilevel"/>
    <w:tmpl w:val="4464FB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6E4600"/>
    <w:multiLevelType w:val="hybridMultilevel"/>
    <w:tmpl w:val="461E78D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7B00652"/>
    <w:multiLevelType w:val="hybridMultilevel"/>
    <w:tmpl w:val="49C0D63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24551F"/>
    <w:multiLevelType w:val="hybridMultilevel"/>
    <w:tmpl w:val="F64C59E2"/>
    <w:lvl w:ilvl="0" w:tplc="CD46B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A4B58"/>
    <w:multiLevelType w:val="hybridMultilevel"/>
    <w:tmpl w:val="48403BB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AD0E0E"/>
    <w:multiLevelType w:val="hybridMultilevel"/>
    <w:tmpl w:val="C7D6F7F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957BCC"/>
    <w:multiLevelType w:val="hybridMultilevel"/>
    <w:tmpl w:val="881888D4"/>
    <w:lvl w:ilvl="0" w:tplc="98DEF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  <w:sz w:val="18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AD58AA"/>
    <w:multiLevelType w:val="hybridMultilevel"/>
    <w:tmpl w:val="775A1A86"/>
    <w:lvl w:ilvl="0" w:tplc="0C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59331685">
    <w:abstractNumId w:val="16"/>
  </w:num>
  <w:num w:numId="2" w16cid:durableId="29191847">
    <w:abstractNumId w:val="26"/>
  </w:num>
  <w:num w:numId="3" w16cid:durableId="445124574">
    <w:abstractNumId w:val="20"/>
  </w:num>
  <w:num w:numId="4" w16cid:durableId="911934747">
    <w:abstractNumId w:val="8"/>
  </w:num>
  <w:num w:numId="5" w16cid:durableId="1640652387">
    <w:abstractNumId w:val="5"/>
  </w:num>
  <w:num w:numId="6" w16cid:durableId="1184788668">
    <w:abstractNumId w:val="18"/>
  </w:num>
  <w:num w:numId="7" w16cid:durableId="5262569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1569738">
    <w:abstractNumId w:val="7"/>
  </w:num>
  <w:num w:numId="9" w16cid:durableId="220481313">
    <w:abstractNumId w:val="17"/>
  </w:num>
  <w:num w:numId="10" w16cid:durableId="817040188">
    <w:abstractNumId w:val="4"/>
  </w:num>
  <w:num w:numId="11" w16cid:durableId="1056317290">
    <w:abstractNumId w:val="6"/>
  </w:num>
  <w:num w:numId="12" w16cid:durableId="1628270558">
    <w:abstractNumId w:val="3"/>
  </w:num>
  <w:num w:numId="13" w16cid:durableId="1782458300">
    <w:abstractNumId w:val="25"/>
  </w:num>
  <w:num w:numId="14" w16cid:durableId="412242286">
    <w:abstractNumId w:val="14"/>
  </w:num>
  <w:num w:numId="15" w16cid:durableId="924999140">
    <w:abstractNumId w:val="13"/>
  </w:num>
  <w:num w:numId="16" w16cid:durableId="873418583">
    <w:abstractNumId w:val="2"/>
  </w:num>
  <w:num w:numId="17" w16cid:durableId="1343237829">
    <w:abstractNumId w:val="10"/>
  </w:num>
  <w:num w:numId="18" w16cid:durableId="1233932163">
    <w:abstractNumId w:val="11"/>
  </w:num>
  <w:num w:numId="19" w16cid:durableId="1275283898">
    <w:abstractNumId w:val="19"/>
  </w:num>
  <w:num w:numId="20" w16cid:durableId="1759206973">
    <w:abstractNumId w:val="1"/>
  </w:num>
  <w:num w:numId="21" w16cid:durableId="1066950569">
    <w:abstractNumId w:val="12"/>
  </w:num>
  <w:num w:numId="22" w16cid:durableId="552229052">
    <w:abstractNumId w:val="24"/>
  </w:num>
  <w:num w:numId="23" w16cid:durableId="537671312">
    <w:abstractNumId w:val="15"/>
  </w:num>
  <w:num w:numId="24" w16cid:durableId="740952120">
    <w:abstractNumId w:val="23"/>
  </w:num>
  <w:num w:numId="25" w16cid:durableId="1446119109">
    <w:abstractNumId w:val="21"/>
  </w:num>
  <w:num w:numId="26" w16cid:durableId="1698582441">
    <w:abstractNumId w:val="22"/>
  </w:num>
  <w:num w:numId="27" w16cid:durableId="1082146576">
    <w:abstractNumId w:val="0"/>
  </w:num>
  <w:num w:numId="28" w16cid:durableId="1504320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FBC"/>
    <w:rsid w:val="0000503C"/>
    <w:rsid w:val="000107B4"/>
    <w:rsid w:val="0001254F"/>
    <w:rsid w:val="00012D2A"/>
    <w:rsid w:val="00013844"/>
    <w:rsid w:val="00014D02"/>
    <w:rsid w:val="00017775"/>
    <w:rsid w:val="00023AAB"/>
    <w:rsid w:val="0002514E"/>
    <w:rsid w:val="00026087"/>
    <w:rsid w:val="00026AA3"/>
    <w:rsid w:val="00027627"/>
    <w:rsid w:val="00031987"/>
    <w:rsid w:val="000370E6"/>
    <w:rsid w:val="00037C8C"/>
    <w:rsid w:val="00042003"/>
    <w:rsid w:val="00044A8B"/>
    <w:rsid w:val="0005226A"/>
    <w:rsid w:val="000556E0"/>
    <w:rsid w:val="0006616B"/>
    <w:rsid w:val="00072FA7"/>
    <w:rsid w:val="0007726E"/>
    <w:rsid w:val="0008440D"/>
    <w:rsid w:val="000930A7"/>
    <w:rsid w:val="000A0A1A"/>
    <w:rsid w:val="000A7A64"/>
    <w:rsid w:val="000B2A49"/>
    <w:rsid w:val="000B374C"/>
    <w:rsid w:val="000B463C"/>
    <w:rsid w:val="000B68A2"/>
    <w:rsid w:val="000C03C7"/>
    <w:rsid w:val="000D698B"/>
    <w:rsid w:val="000E1CFB"/>
    <w:rsid w:val="000F4AC1"/>
    <w:rsid w:val="000F7B98"/>
    <w:rsid w:val="00101490"/>
    <w:rsid w:val="00101D37"/>
    <w:rsid w:val="00107409"/>
    <w:rsid w:val="00111AAA"/>
    <w:rsid w:val="00125452"/>
    <w:rsid w:val="00134514"/>
    <w:rsid w:val="001357F0"/>
    <w:rsid w:val="00136F02"/>
    <w:rsid w:val="0014565E"/>
    <w:rsid w:val="00161B43"/>
    <w:rsid w:val="001627AC"/>
    <w:rsid w:val="00165DB3"/>
    <w:rsid w:val="0018626D"/>
    <w:rsid w:val="001870C8"/>
    <w:rsid w:val="00187FDA"/>
    <w:rsid w:val="00191216"/>
    <w:rsid w:val="00192C5B"/>
    <w:rsid w:val="001937D9"/>
    <w:rsid w:val="001A35D1"/>
    <w:rsid w:val="001B36EF"/>
    <w:rsid w:val="001C2A66"/>
    <w:rsid w:val="001C6FBC"/>
    <w:rsid w:val="001D24D5"/>
    <w:rsid w:val="001D6A6A"/>
    <w:rsid w:val="001E6403"/>
    <w:rsid w:val="001F36AC"/>
    <w:rsid w:val="001F773C"/>
    <w:rsid w:val="00200FDE"/>
    <w:rsid w:val="00203D53"/>
    <w:rsid w:val="0020482F"/>
    <w:rsid w:val="0020673E"/>
    <w:rsid w:val="00223421"/>
    <w:rsid w:val="00231999"/>
    <w:rsid w:val="00233AF9"/>
    <w:rsid w:val="002368F3"/>
    <w:rsid w:val="00240130"/>
    <w:rsid w:val="00242112"/>
    <w:rsid w:val="002443C5"/>
    <w:rsid w:val="00252802"/>
    <w:rsid w:val="00256D99"/>
    <w:rsid w:val="0027688D"/>
    <w:rsid w:val="00276B18"/>
    <w:rsid w:val="00285279"/>
    <w:rsid w:val="00285C98"/>
    <w:rsid w:val="00286E47"/>
    <w:rsid w:val="00287834"/>
    <w:rsid w:val="0029473C"/>
    <w:rsid w:val="00294B95"/>
    <w:rsid w:val="002A3EFA"/>
    <w:rsid w:val="002A562C"/>
    <w:rsid w:val="002A56BF"/>
    <w:rsid w:val="002B19AF"/>
    <w:rsid w:val="002B1B31"/>
    <w:rsid w:val="002C1C7F"/>
    <w:rsid w:val="002E0F55"/>
    <w:rsid w:val="002F1850"/>
    <w:rsid w:val="002F3D00"/>
    <w:rsid w:val="002F707F"/>
    <w:rsid w:val="00311816"/>
    <w:rsid w:val="0031387F"/>
    <w:rsid w:val="003148AB"/>
    <w:rsid w:val="003206CA"/>
    <w:rsid w:val="00327E22"/>
    <w:rsid w:val="0033071D"/>
    <w:rsid w:val="00331F9B"/>
    <w:rsid w:val="003322D2"/>
    <w:rsid w:val="003401CB"/>
    <w:rsid w:val="003413C5"/>
    <w:rsid w:val="0034191D"/>
    <w:rsid w:val="0034676A"/>
    <w:rsid w:val="003470E1"/>
    <w:rsid w:val="003505E3"/>
    <w:rsid w:val="0037254B"/>
    <w:rsid w:val="003741A7"/>
    <w:rsid w:val="0037548D"/>
    <w:rsid w:val="00385F44"/>
    <w:rsid w:val="00386DB1"/>
    <w:rsid w:val="003936D7"/>
    <w:rsid w:val="003A0D39"/>
    <w:rsid w:val="003B1159"/>
    <w:rsid w:val="003B35B5"/>
    <w:rsid w:val="003B7FDA"/>
    <w:rsid w:val="003C482A"/>
    <w:rsid w:val="003D1010"/>
    <w:rsid w:val="003D2AB1"/>
    <w:rsid w:val="003E3CD3"/>
    <w:rsid w:val="003E6FF3"/>
    <w:rsid w:val="003F09C8"/>
    <w:rsid w:val="00405026"/>
    <w:rsid w:val="0041374B"/>
    <w:rsid w:val="0041464D"/>
    <w:rsid w:val="00414808"/>
    <w:rsid w:val="004224A1"/>
    <w:rsid w:val="00430650"/>
    <w:rsid w:val="00430E09"/>
    <w:rsid w:val="00442C11"/>
    <w:rsid w:val="00452A9D"/>
    <w:rsid w:val="00453885"/>
    <w:rsid w:val="00456056"/>
    <w:rsid w:val="00456EE2"/>
    <w:rsid w:val="00460D32"/>
    <w:rsid w:val="00464A2C"/>
    <w:rsid w:val="004727B0"/>
    <w:rsid w:val="00475EA2"/>
    <w:rsid w:val="00485ED0"/>
    <w:rsid w:val="00491EDD"/>
    <w:rsid w:val="004947B3"/>
    <w:rsid w:val="0049750F"/>
    <w:rsid w:val="004C06D0"/>
    <w:rsid w:val="004C5355"/>
    <w:rsid w:val="004D00AD"/>
    <w:rsid w:val="004D0D55"/>
    <w:rsid w:val="004D68A3"/>
    <w:rsid w:val="004E1164"/>
    <w:rsid w:val="0050132F"/>
    <w:rsid w:val="005034A0"/>
    <w:rsid w:val="00503550"/>
    <w:rsid w:val="00506641"/>
    <w:rsid w:val="00506CD7"/>
    <w:rsid w:val="005103EF"/>
    <w:rsid w:val="005104B8"/>
    <w:rsid w:val="005107E4"/>
    <w:rsid w:val="005139FB"/>
    <w:rsid w:val="00522B7A"/>
    <w:rsid w:val="00523686"/>
    <w:rsid w:val="00535730"/>
    <w:rsid w:val="00535B41"/>
    <w:rsid w:val="00537766"/>
    <w:rsid w:val="00542C1B"/>
    <w:rsid w:val="00544548"/>
    <w:rsid w:val="0055174D"/>
    <w:rsid w:val="00553CF1"/>
    <w:rsid w:val="00562023"/>
    <w:rsid w:val="00562603"/>
    <w:rsid w:val="00562C07"/>
    <w:rsid w:val="005712C9"/>
    <w:rsid w:val="00571F2F"/>
    <w:rsid w:val="00580C8C"/>
    <w:rsid w:val="005811E0"/>
    <w:rsid w:val="005817F2"/>
    <w:rsid w:val="00581A1D"/>
    <w:rsid w:val="00582960"/>
    <w:rsid w:val="005841C1"/>
    <w:rsid w:val="005843EE"/>
    <w:rsid w:val="00591A35"/>
    <w:rsid w:val="00592872"/>
    <w:rsid w:val="00593367"/>
    <w:rsid w:val="005A2221"/>
    <w:rsid w:val="005A3067"/>
    <w:rsid w:val="005B01F6"/>
    <w:rsid w:val="005B1E65"/>
    <w:rsid w:val="005B2444"/>
    <w:rsid w:val="005B3941"/>
    <w:rsid w:val="005B46C0"/>
    <w:rsid w:val="005C2540"/>
    <w:rsid w:val="005D2126"/>
    <w:rsid w:val="005D2562"/>
    <w:rsid w:val="005D3374"/>
    <w:rsid w:val="005D357C"/>
    <w:rsid w:val="005D6107"/>
    <w:rsid w:val="005E25D1"/>
    <w:rsid w:val="005E38F1"/>
    <w:rsid w:val="00601136"/>
    <w:rsid w:val="00607670"/>
    <w:rsid w:val="00621F1E"/>
    <w:rsid w:val="00624F04"/>
    <w:rsid w:val="006369F1"/>
    <w:rsid w:val="0064273F"/>
    <w:rsid w:val="006503CD"/>
    <w:rsid w:val="00653DAC"/>
    <w:rsid w:val="00657494"/>
    <w:rsid w:val="006648F2"/>
    <w:rsid w:val="0068754D"/>
    <w:rsid w:val="00692664"/>
    <w:rsid w:val="00695DCC"/>
    <w:rsid w:val="006A1733"/>
    <w:rsid w:val="006A5A44"/>
    <w:rsid w:val="006B01FF"/>
    <w:rsid w:val="006B5673"/>
    <w:rsid w:val="006B6E4D"/>
    <w:rsid w:val="006C66A4"/>
    <w:rsid w:val="006D26C5"/>
    <w:rsid w:val="006D4787"/>
    <w:rsid w:val="006E5DE0"/>
    <w:rsid w:val="006F078D"/>
    <w:rsid w:val="006F1DE7"/>
    <w:rsid w:val="006F53D6"/>
    <w:rsid w:val="006F6319"/>
    <w:rsid w:val="0070487E"/>
    <w:rsid w:val="00710479"/>
    <w:rsid w:val="0071224A"/>
    <w:rsid w:val="00712DA3"/>
    <w:rsid w:val="007205FB"/>
    <w:rsid w:val="00724837"/>
    <w:rsid w:val="00741CB2"/>
    <w:rsid w:val="007433F9"/>
    <w:rsid w:val="00745EAD"/>
    <w:rsid w:val="0074603C"/>
    <w:rsid w:val="007463DC"/>
    <w:rsid w:val="0075148F"/>
    <w:rsid w:val="00752FAC"/>
    <w:rsid w:val="00753E01"/>
    <w:rsid w:val="00756D4B"/>
    <w:rsid w:val="007611B9"/>
    <w:rsid w:val="00770E0C"/>
    <w:rsid w:val="007732AE"/>
    <w:rsid w:val="0078367A"/>
    <w:rsid w:val="00784A3A"/>
    <w:rsid w:val="00784EF8"/>
    <w:rsid w:val="007864AF"/>
    <w:rsid w:val="00787BC1"/>
    <w:rsid w:val="007907D6"/>
    <w:rsid w:val="00793A80"/>
    <w:rsid w:val="007B0254"/>
    <w:rsid w:val="007B7023"/>
    <w:rsid w:val="007E45BE"/>
    <w:rsid w:val="007F773A"/>
    <w:rsid w:val="00800659"/>
    <w:rsid w:val="00802158"/>
    <w:rsid w:val="00802ECD"/>
    <w:rsid w:val="0080357F"/>
    <w:rsid w:val="008050C0"/>
    <w:rsid w:val="00813CEA"/>
    <w:rsid w:val="0081596C"/>
    <w:rsid w:val="00821990"/>
    <w:rsid w:val="00822844"/>
    <w:rsid w:val="0082454B"/>
    <w:rsid w:val="00824B5B"/>
    <w:rsid w:val="0083111A"/>
    <w:rsid w:val="00840C6B"/>
    <w:rsid w:val="008435B4"/>
    <w:rsid w:val="00843BEE"/>
    <w:rsid w:val="00846516"/>
    <w:rsid w:val="00854412"/>
    <w:rsid w:val="00855F05"/>
    <w:rsid w:val="008579E3"/>
    <w:rsid w:val="00861767"/>
    <w:rsid w:val="0086484C"/>
    <w:rsid w:val="00866725"/>
    <w:rsid w:val="0086709E"/>
    <w:rsid w:val="00867B04"/>
    <w:rsid w:val="008757B8"/>
    <w:rsid w:val="00876271"/>
    <w:rsid w:val="00877402"/>
    <w:rsid w:val="00886DE4"/>
    <w:rsid w:val="00894DAE"/>
    <w:rsid w:val="008A11B6"/>
    <w:rsid w:val="008A530E"/>
    <w:rsid w:val="008B5475"/>
    <w:rsid w:val="008C2D58"/>
    <w:rsid w:val="008D1123"/>
    <w:rsid w:val="008D7F39"/>
    <w:rsid w:val="008E23E6"/>
    <w:rsid w:val="008E718F"/>
    <w:rsid w:val="008F7EC8"/>
    <w:rsid w:val="00900C8E"/>
    <w:rsid w:val="0090124B"/>
    <w:rsid w:val="00904C5A"/>
    <w:rsid w:val="0091017A"/>
    <w:rsid w:val="009112C1"/>
    <w:rsid w:val="009141E8"/>
    <w:rsid w:val="00915DB2"/>
    <w:rsid w:val="00925352"/>
    <w:rsid w:val="00926F23"/>
    <w:rsid w:val="00934202"/>
    <w:rsid w:val="00940064"/>
    <w:rsid w:val="009416CB"/>
    <w:rsid w:val="00946FE1"/>
    <w:rsid w:val="00953F8A"/>
    <w:rsid w:val="00960A26"/>
    <w:rsid w:val="00965720"/>
    <w:rsid w:val="00967672"/>
    <w:rsid w:val="00981A5D"/>
    <w:rsid w:val="009858A2"/>
    <w:rsid w:val="00985D39"/>
    <w:rsid w:val="009A472C"/>
    <w:rsid w:val="009A620A"/>
    <w:rsid w:val="009B06BE"/>
    <w:rsid w:val="009B6FFB"/>
    <w:rsid w:val="009C0D6B"/>
    <w:rsid w:val="009C0E85"/>
    <w:rsid w:val="009C1235"/>
    <w:rsid w:val="009D0FFD"/>
    <w:rsid w:val="009D1656"/>
    <w:rsid w:val="009E4729"/>
    <w:rsid w:val="009F32B3"/>
    <w:rsid w:val="009F4436"/>
    <w:rsid w:val="009F4B80"/>
    <w:rsid w:val="009F4FEE"/>
    <w:rsid w:val="009F736E"/>
    <w:rsid w:val="00A03D1E"/>
    <w:rsid w:val="00A05BAC"/>
    <w:rsid w:val="00A1333D"/>
    <w:rsid w:val="00A157AB"/>
    <w:rsid w:val="00A26466"/>
    <w:rsid w:val="00A32331"/>
    <w:rsid w:val="00A34B49"/>
    <w:rsid w:val="00A43279"/>
    <w:rsid w:val="00A444DC"/>
    <w:rsid w:val="00A628DE"/>
    <w:rsid w:val="00A84382"/>
    <w:rsid w:val="00A96D25"/>
    <w:rsid w:val="00AA387F"/>
    <w:rsid w:val="00AB3A6C"/>
    <w:rsid w:val="00AC57C1"/>
    <w:rsid w:val="00AD7607"/>
    <w:rsid w:val="00AD78C0"/>
    <w:rsid w:val="00AE0E1B"/>
    <w:rsid w:val="00B023B6"/>
    <w:rsid w:val="00B07CB9"/>
    <w:rsid w:val="00B13E44"/>
    <w:rsid w:val="00B1530C"/>
    <w:rsid w:val="00B2635E"/>
    <w:rsid w:val="00B32DEB"/>
    <w:rsid w:val="00B3306A"/>
    <w:rsid w:val="00B42368"/>
    <w:rsid w:val="00B42F2B"/>
    <w:rsid w:val="00B46271"/>
    <w:rsid w:val="00B46A91"/>
    <w:rsid w:val="00B648D8"/>
    <w:rsid w:val="00B65A30"/>
    <w:rsid w:val="00B77CE5"/>
    <w:rsid w:val="00B8641A"/>
    <w:rsid w:val="00B8653C"/>
    <w:rsid w:val="00B902C4"/>
    <w:rsid w:val="00B9171C"/>
    <w:rsid w:val="00B91A1E"/>
    <w:rsid w:val="00BA0F13"/>
    <w:rsid w:val="00BA1AC6"/>
    <w:rsid w:val="00BA7540"/>
    <w:rsid w:val="00BB0274"/>
    <w:rsid w:val="00BB400C"/>
    <w:rsid w:val="00BB5C4F"/>
    <w:rsid w:val="00BB7476"/>
    <w:rsid w:val="00BC1DB4"/>
    <w:rsid w:val="00BC324F"/>
    <w:rsid w:val="00BD0E22"/>
    <w:rsid w:val="00BD33D0"/>
    <w:rsid w:val="00BE11F9"/>
    <w:rsid w:val="00BE39F1"/>
    <w:rsid w:val="00BE6295"/>
    <w:rsid w:val="00BF45AF"/>
    <w:rsid w:val="00C04C18"/>
    <w:rsid w:val="00C10AEA"/>
    <w:rsid w:val="00C10B8B"/>
    <w:rsid w:val="00C11CCD"/>
    <w:rsid w:val="00C135FE"/>
    <w:rsid w:val="00C217B6"/>
    <w:rsid w:val="00C217C1"/>
    <w:rsid w:val="00C2299D"/>
    <w:rsid w:val="00C241A9"/>
    <w:rsid w:val="00C30D6B"/>
    <w:rsid w:val="00C347B7"/>
    <w:rsid w:val="00C35B4D"/>
    <w:rsid w:val="00C37C3D"/>
    <w:rsid w:val="00C46859"/>
    <w:rsid w:val="00C52F77"/>
    <w:rsid w:val="00C607E4"/>
    <w:rsid w:val="00C6612A"/>
    <w:rsid w:val="00C66A74"/>
    <w:rsid w:val="00C7302C"/>
    <w:rsid w:val="00C73B13"/>
    <w:rsid w:val="00C75078"/>
    <w:rsid w:val="00C80F8E"/>
    <w:rsid w:val="00C92E56"/>
    <w:rsid w:val="00C9358D"/>
    <w:rsid w:val="00C94992"/>
    <w:rsid w:val="00CA16AD"/>
    <w:rsid w:val="00CA45EA"/>
    <w:rsid w:val="00CB40EF"/>
    <w:rsid w:val="00CD1BD4"/>
    <w:rsid w:val="00CD3E37"/>
    <w:rsid w:val="00CD40A3"/>
    <w:rsid w:val="00CD4A64"/>
    <w:rsid w:val="00CD660F"/>
    <w:rsid w:val="00CF0FA4"/>
    <w:rsid w:val="00CF6D94"/>
    <w:rsid w:val="00CF7589"/>
    <w:rsid w:val="00D025A1"/>
    <w:rsid w:val="00D14DC8"/>
    <w:rsid w:val="00D15538"/>
    <w:rsid w:val="00D25FF7"/>
    <w:rsid w:val="00D35322"/>
    <w:rsid w:val="00D44240"/>
    <w:rsid w:val="00D47E20"/>
    <w:rsid w:val="00D52D68"/>
    <w:rsid w:val="00D531F7"/>
    <w:rsid w:val="00D53242"/>
    <w:rsid w:val="00D751B5"/>
    <w:rsid w:val="00D801A7"/>
    <w:rsid w:val="00D805B1"/>
    <w:rsid w:val="00D83ECD"/>
    <w:rsid w:val="00D90D6B"/>
    <w:rsid w:val="00D928F7"/>
    <w:rsid w:val="00D94B0E"/>
    <w:rsid w:val="00DA6467"/>
    <w:rsid w:val="00DB0A85"/>
    <w:rsid w:val="00DB0F33"/>
    <w:rsid w:val="00DB1E7C"/>
    <w:rsid w:val="00DB4468"/>
    <w:rsid w:val="00DC03D5"/>
    <w:rsid w:val="00DC2E51"/>
    <w:rsid w:val="00DC666A"/>
    <w:rsid w:val="00DD2BDB"/>
    <w:rsid w:val="00DD41BC"/>
    <w:rsid w:val="00DD5910"/>
    <w:rsid w:val="00DD76B9"/>
    <w:rsid w:val="00DE36B7"/>
    <w:rsid w:val="00DE4B7E"/>
    <w:rsid w:val="00DF5961"/>
    <w:rsid w:val="00DF6C97"/>
    <w:rsid w:val="00DF7596"/>
    <w:rsid w:val="00E01396"/>
    <w:rsid w:val="00E0361D"/>
    <w:rsid w:val="00E03DEF"/>
    <w:rsid w:val="00E1263E"/>
    <w:rsid w:val="00E16DB2"/>
    <w:rsid w:val="00E22739"/>
    <w:rsid w:val="00E23518"/>
    <w:rsid w:val="00E24A78"/>
    <w:rsid w:val="00E3140F"/>
    <w:rsid w:val="00E31F77"/>
    <w:rsid w:val="00E35E1D"/>
    <w:rsid w:val="00E36F3D"/>
    <w:rsid w:val="00E426AA"/>
    <w:rsid w:val="00E4417D"/>
    <w:rsid w:val="00E545FB"/>
    <w:rsid w:val="00E64AFF"/>
    <w:rsid w:val="00E6521E"/>
    <w:rsid w:val="00E670D8"/>
    <w:rsid w:val="00E67CE6"/>
    <w:rsid w:val="00E704AA"/>
    <w:rsid w:val="00E71715"/>
    <w:rsid w:val="00E719B4"/>
    <w:rsid w:val="00E72ED4"/>
    <w:rsid w:val="00EA0305"/>
    <w:rsid w:val="00EA3229"/>
    <w:rsid w:val="00EB2C50"/>
    <w:rsid w:val="00EC1005"/>
    <w:rsid w:val="00EC420B"/>
    <w:rsid w:val="00EC4F66"/>
    <w:rsid w:val="00ED5153"/>
    <w:rsid w:val="00EE3E90"/>
    <w:rsid w:val="00EE4EBD"/>
    <w:rsid w:val="00EE7B7C"/>
    <w:rsid w:val="00EF4AFD"/>
    <w:rsid w:val="00F04D3F"/>
    <w:rsid w:val="00F143F9"/>
    <w:rsid w:val="00F155E5"/>
    <w:rsid w:val="00F25A36"/>
    <w:rsid w:val="00F3182C"/>
    <w:rsid w:val="00F334DF"/>
    <w:rsid w:val="00F369C6"/>
    <w:rsid w:val="00F373ED"/>
    <w:rsid w:val="00F37935"/>
    <w:rsid w:val="00F42C6B"/>
    <w:rsid w:val="00F45936"/>
    <w:rsid w:val="00F53646"/>
    <w:rsid w:val="00F560A6"/>
    <w:rsid w:val="00F65041"/>
    <w:rsid w:val="00F7146D"/>
    <w:rsid w:val="00F7359F"/>
    <w:rsid w:val="00F75AF5"/>
    <w:rsid w:val="00F81DC2"/>
    <w:rsid w:val="00F84F54"/>
    <w:rsid w:val="00F855CD"/>
    <w:rsid w:val="00F87471"/>
    <w:rsid w:val="00F87E26"/>
    <w:rsid w:val="00F965DC"/>
    <w:rsid w:val="00FA1F43"/>
    <w:rsid w:val="00FB084E"/>
    <w:rsid w:val="00FB140A"/>
    <w:rsid w:val="00FB7387"/>
    <w:rsid w:val="00FB78E3"/>
    <w:rsid w:val="00FC5A8D"/>
    <w:rsid w:val="00FC653D"/>
    <w:rsid w:val="00FC6652"/>
    <w:rsid w:val="00FD0CE8"/>
    <w:rsid w:val="00FE48C5"/>
    <w:rsid w:val="00FE7C8A"/>
    <w:rsid w:val="00FF41C7"/>
    <w:rsid w:val="0158E3A3"/>
    <w:rsid w:val="049E285A"/>
    <w:rsid w:val="04C4039A"/>
    <w:rsid w:val="04E0F393"/>
    <w:rsid w:val="07451DA3"/>
    <w:rsid w:val="0835730F"/>
    <w:rsid w:val="09A19163"/>
    <w:rsid w:val="0A027D65"/>
    <w:rsid w:val="0B16A8D3"/>
    <w:rsid w:val="0E48FB24"/>
    <w:rsid w:val="0EDFBF57"/>
    <w:rsid w:val="0F17EB7C"/>
    <w:rsid w:val="107B8FB8"/>
    <w:rsid w:val="10A09FA5"/>
    <w:rsid w:val="1122D6A6"/>
    <w:rsid w:val="11E75A7E"/>
    <w:rsid w:val="1292D6A0"/>
    <w:rsid w:val="13F64FF1"/>
    <w:rsid w:val="140874AD"/>
    <w:rsid w:val="16BEAA4A"/>
    <w:rsid w:val="17A68817"/>
    <w:rsid w:val="17E17C62"/>
    <w:rsid w:val="17F3DA6C"/>
    <w:rsid w:val="1872F651"/>
    <w:rsid w:val="18CFD781"/>
    <w:rsid w:val="1B324D93"/>
    <w:rsid w:val="1C547D7E"/>
    <w:rsid w:val="1E85D5A4"/>
    <w:rsid w:val="1FBCEEC1"/>
    <w:rsid w:val="2030D7A8"/>
    <w:rsid w:val="212350E1"/>
    <w:rsid w:val="21819455"/>
    <w:rsid w:val="23B164D8"/>
    <w:rsid w:val="24E1A00D"/>
    <w:rsid w:val="25B6D1D1"/>
    <w:rsid w:val="272CA4EF"/>
    <w:rsid w:val="285A7918"/>
    <w:rsid w:val="297F895A"/>
    <w:rsid w:val="29C959A3"/>
    <w:rsid w:val="2B233D0B"/>
    <w:rsid w:val="2B2E9DB9"/>
    <w:rsid w:val="2B6770B7"/>
    <w:rsid w:val="2D0E3619"/>
    <w:rsid w:val="2D74B29D"/>
    <w:rsid w:val="2E7BBB79"/>
    <w:rsid w:val="3294E7E5"/>
    <w:rsid w:val="344A315B"/>
    <w:rsid w:val="349BB50F"/>
    <w:rsid w:val="36378570"/>
    <w:rsid w:val="366B03CB"/>
    <w:rsid w:val="37775176"/>
    <w:rsid w:val="37FA742B"/>
    <w:rsid w:val="39ECB921"/>
    <w:rsid w:val="3C43C4F8"/>
    <w:rsid w:val="3D36066E"/>
    <w:rsid w:val="3E390F5E"/>
    <w:rsid w:val="3EC02A44"/>
    <w:rsid w:val="40AE2EE3"/>
    <w:rsid w:val="43AE299B"/>
    <w:rsid w:val="4537594E"/>
    <w:rsid w:val="4666FF2E"/>
    <w:rsid w:val="47A5D6BF"/>
    <w:rsid w:val="48FB8848"/>
    <w:rsid w:val="4932AE7F"/>
    <w:rsid w:val="49451378"/>
    <w:rsid w:val="4C50CDD2"/>
    <w:rsid w:val="4D1D53EB"/>
    <w:rsid w:val="4D4063C3"/>
    <w:rsid w:val="4E151843"/>
    <w:rsid w:val="4E9560CB"/>
    <w:rsid w:val="4FB0E8A4"/>
    <w:rsid w:val="53A6FA27"/>
    <w:rsid w:val="548459C7"/>
    <w:rsid w:val="56202A28"/>
    <w:rsid w:val="56A076C2"/>
    <w:rsid w:val="5C10EA47"/>
    <w:rsid w:val="5C46C464"/>
    <w:rsid w:val="5C676E98"/>
    <w:rsid w:val="5CE27644"/>
    <w:rsid w:val="5DBACBDC"/>
    <w:rsid w:val="5E55C3B4"/>
    <w:rsid w:val="5F569C3D"/>
    <w:rsid w:val="609BB3B2"/>
    <w:rsid w:val="616ACA55"/>
    <w:rsid w:val="620F2C64"/>
    <w:rsid w:val="62C07F1B"/>
    <w:rsid w:val="6397579E"/>
    <w:rsid w:val="65C0A889"/>
    <w:rsid w:val="6AD209BF"/>
    <w:rsid w:val="6E155C70"/>
    <w:rsid w:val="6F876EE8"/>
    <w:rsid w:val="71DE7E40"/>
    <w:rsid w:val="71F35605"/>
    <w:rsid w:val="72316288"/>
    <w:rsid w:val="735AE745"/>
    <w:rsid w:val="74684E85"/>
    <w:rsid w:val="78BC5407"/>
    <w:rsid w:val="796D22D3"/>
    <w:rsid w:val="798D5B74"/>
    <w:rsid w:val="79A01369"/>
    <w:rsid w:val="7BC06964"/>
    <w:rsid w:val="7C08F6C0"/>
    <w:rsid w:val="7CF18F1C"/>
    <w:rsid w:val="7DE5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9DACB"/>
  <w15:chartTrackingRefBased/>
  <w15:docId w15:val="{A83DB461-1BF0-492B-AA85-9E272104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D39"/>
    <w:pPr>
      <w:spacing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191216"/>
    <w:pPr>
      <w:keepNext/>
      <w:keepLines/>
      <w:spacing w:before="120"/>
      <w:outlineLvl w:val="0"/>
    </w:pPr>
    <w:rPr>
      <w:rFonts w:eastAsia="Times New Roman" w:cs="Times New Roman"/>
      <w:b/>
      <w:bCs/>
      <w:color w:val="424242" w:themeColor="text2"/>
      <w:sz w:val="28"/>
      <w:szCs w:val="28"/>
      <w:lang w:eastAsia="en-AU"/>
    </w:rPr>
  </w:style>
  <w:style w:type="paragraph" w:styleId="Heading2">
    <w:name w:val="heading 2"/>
    <w:basedOn w:val="Normal"/>
    <w:next w:val="Normal"/>
    <w:link w:val="Heading2Char"/>
    <w:unhideWhenUsed/>
    <w:qFormat/>
    <w:rsid w:val="00191216"/>
    <w:pPr>
      <w:keepNext/>
      <w:keepLines/>
      <w:numPr>
        <w:numId w:val="15"/>
      </w:numPr>
      <w:spacing w:before="360"/>
      <w:outlineLvl w:val="1"/>
    </w:pPr>
    <w:rPr>
      <w:rFonts w:eastAsiaTheme="majorEastAsia" w:cstheme="majorBidi"/>
      <w:b/>
      <w:color w:val="E646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91216"/>
    <w:pPr>
      <w:keepNext/>
      <w:keepLines/>
      <w:tabs>
        <w:tab w:val="num" w:pos="425"/>
      </w:tabs>
      <w:spacing w:before="240"/>
      <w:ind w:left="425" w:hanging="425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rsid w:val="00E0361D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E6462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91216"/>
    <w:rPr>
      <w:rFonts w:ascii="Source Sans Pro" w:eastAsiaTheme="majorEastAsia" w:hAnsi="Source Sans Pro" w:cstheme="majorBidi"/>
      <w:b/>
      <w:szCs w:val="24"/>
    </w:rPr>
  </w:style>
  <w:style w:type="character" w:customStyle="1" w:styleId="Heading2Char">
    <w:name w:val="Heading 2 Char"/>
    <w:basedOn w:val="DefaultParagraphFont"/>
    <w:link w:val="Heading2"/>
    <w:rsid w:val="00191216"/>
    <w:rPr>
      <w:rFonts w:ascii="Source Sans Pro" w:eastAsiaTheme="majorEastAsia" w:hAnsi="Source Sans Pro" w:cstheme="majorBidi"/>
      <w:b/>
      <w:color w:val="E64626"/>
      <w:szCs w:val="26"/>
    </w:rPr>
  </w:style>
  <w:style w:type="character" w:customStyle="1" w:styleId="Heading1Char">
    <w:name w:val="Heading 1 Char"/>
    <w:basedOn w:val="DefaultParagraphFont"/>
    <w:link w:val="Heading1"/>
    <w:rsid w:val="00191216"/>
    <w:rPr>
      <w:rFonts w:ascii="Source Sans Pro" w:eastAsia="Times New Roman" w:hAnsi="Source Sans Pro" w:cs="Times New Roman"/>
      <w:b/>
      <w:bCs/>
      <w:color w:val="424242" w:themeColor="text2"/>
      <w:sz w:val="28"/>
      <w:szCs w:val="2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B65A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65A30"/>
  </w:style>
  <w:style w:type="paragraph" w:styleId="Footer">
    <w:name w:val="footer"/>
    <w:basedOn w:val="Normal"/>
    <w:link w:val="FooterChar"/>
    <w:uiPriority w:val="99"/>
    <w:unhideWhenUsed/>
    <w:rsid w:val="00B65A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65A30"/>
  </w:style>
  <w:style w:type="paragraph" w:styleId="ListParagraph">
    <w:name w:val="List Paragraph"/>
    <w:basedOn w:val="Normal"/>
    <w:link w:val="ListParagraphChar"/>
    <w:uiPriority w:val="34"/>
    <w:qFormat/>
    <w:rsid w:val="00191216"/>
    <w:pPr>
      <w:spacing w:after="240"/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191216"/>
    <w:rPr>
      <w:rFonts w:ascii="Source Sans Pro" w:hAnsi="Source Sans P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A3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A3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5D33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5D3374"/>
  </w:style>
  <w:style w:type="character" w:customStyle="1" w:styleId="eop">
    <w:name w:val="eop"/>
    <w:basedOn w:val="DefaultParagraphFont"/>
    <w:rsid w:val="005D3374"/>
  </w:style>
  <w:style w:type="character" w:styleId="Hyperlink">
    <w:name w:val="Hyperlink"/>
    <w:basedOn w:val="DefaultParagraphFont"/>
    <w:uiPriority w:val="99"/>
    <w:unhideWhenUsed/>
    <w:qFormat/>
    <w:rsid w:val="007B7023"/>
    <w:rPr>
      <w:b/>
      <w:color w:val="E64626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C666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01D37"/>
    <w:pPr>
      <w:spacing w:after="0" w:line="240" w:lineRule="auto"/>
    </w:pPr>
    <w:rPr>
      <w:rFonts w:ascii="Arial" w:hAnsi="Arial" w:cs="Times New Roman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E0361D"/>
    <w:rPr>
      <w:rFonts w:ascii="Arial" w:eastAsiaTheme="majorEastAsia" w:hAnsi="Arial" w:cstheme="majorBidi"/>
      <w:b/>
      <w:i/>
      <w:iCs/>
      <w:color w:val="E64626" w:themeColor="accent1"/>
      <w:sz w:val="20"/>
    </w:rPr>
  </w:style>
  <w:style w:type="numbering" w:customStyle="1" w:styleId="Numberedlist">
    <w:name w:val="Numbered list"/>
    <w:uiPriority w:val="99"/>
    <w:rsid w:val="00592872"/>
    <w:pPr>
      <w:numPr>
        <w:numId w:val="6"/>
      </w:numPr>
    </w:pPr>
  </w:style>
  <w:style w:type="paragraph" w:styleId="Revision">
    <w:name w:val="Revision"/>
    <w:hidden/>
    <w:uiPriority w:val="99"/>
    <w:semiHidden/>
    <w:rsid w:val="007B7023"/>
    <w:pPr>
      <w:spacing w:after="0" w:line="240" w:lineRule="auto"/>
    </w:pPr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21F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1F1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1F1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F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F1E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A620A"/>
    <w:rPr>
      <w:color w:val="808080"/>
    </w:rPr>
  </w:style>
  <w:style w:type="character" w:customStyle="1" w:styleId="Style1">
    <w:name w:val="Style1"/>
    <w:basedOn w:val="normaltextrun"/>
    <w:uiPriority w:val="1"/>
    <w:rsid w:val="00582960"/>
    <w:rPr>
      <w:rFonts w:ascii="Arial" w:hAnsi="Arial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B77CE5"/>
    <w:rPr>
      <w:rFonts w:ascii="Arial" w:hAnsi="Arial"/>
      <w:color w:val="auto"/>
      <w:sz w:val="20"/>
    </w:rPr>
  </w:style>
  <w:style w:type="character" w:customStyle="1" w:styleId="Style3">
    <w:name w:val="Style3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4">
    <w:name w:val="Style4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5">
    <w:name w:val="Style5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6">
    <w:name w:val="Style6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7">
    <w:name w:val="Style7"/>
    <w:basedOn w:val="DefaultParagraphFont"/>
    <w:uiPriority w:val="1"/>
    <w:rsid w:val="001937D9"/>
    <w:rPr>
      <w:rFonts w:ascii="Arial" w:hAnsi="Arial"/>
      <w:sz w:val="20"/>
    </w:rPr>
  </w:style>
  <w:style w:type="character" w:customStyle="1" w:styleId="Style8">
    <w:name w:val="Style8"/>
    <w:basedOn w:val="Style1"/>
    <w:uiPriority w:val="1"/>
    <w:rsid w:val="00A34B49"/>
    <w:rPr>
      <w:rFonts w:ascii="Arial" w:hAnsi="Arial"/>
      <w:color w:val="000000" w:themeColor="text1"/>
      <w:sz w:val="20"/>
    </w:rPr>
  </w:style>
  <w:style w:type="character" w:customStyle="1" w:styleId="Style10">
    <w:name w:val="Style 1"/>
    <w:basedOn w:val="DefaultParagraphFont"/>
    <w:uiPriority w:val="1"/>
    <w:rsid w:val="005104B8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%20Hales\Desktop\Project%20Description%20TEMPLATE%20A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91926EB2F74A9184E970A4A3AEE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067F0-FC25-40F9-A333-596BA996F0A3}"/>
      </w:docPartPr>
      <w:docPartBody>
        <w:p w:rsidR="00C91183" w:rsidRDefault="00DE5486" w:rsidP="00DE5486">
          <w:pPr>
            <w:pStyle w:val="4291926EB2F74A9184E970A4A3AEE3042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Chief investigator name (incl. title)</w:t>
          </w:r>
        </w:p>
      </w:docPartBody>
    </w:docPart>
    <w:docPart>
      <w:docPartPr>
        <w:name w:val="2DA293ED7377427D8D8E3C99A5AB5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456A4-46BF-49EA-AB46-805A97B2C3AF}"/>
      </w:docPartPr>
      <w:docPartBody>
        <w:p w:rsidR="00C91183" w:rsidRDefault="00DE5486" w:rsidP="00DE5486">
          <w:pPr>
            <w:pStyle w:val="2DA293ED7377427D8D8E3C99A5AB575A2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Department/School/Faculty</w:t>
          </w:r>
        </w:p>
      </w:docPartBody>
    </w:docPart>
    <w:docPart>
      <w:docPartPr>
        <w:name w:val="6B79B8C218CA4B96AEF4C49C1B9D2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EC29F-3A42-4529-AAB0-4E5FFD63C760}"/>
      </w:docPartPr>
      <w:docPartBody>
        <w:p w:rsidR="00C91183" w:rsidRDefault="00DE5486" w:rsidP="00DE5486">
          <w:pPr>
            <w:pStyle w:val="6B79B8C218CA4B96AEF4C49C1B9D29EA2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phone number</w:t>
          </w:r>
        </w:p>
      </w:docPartBody>
    </w:docPart>
    <w:docPart>
      <w:docPartPr>
        <w:name w:val="0F9EEA48D2904D40B0BD755F07CD4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04EE5-5F05-42AC-94FF-442AF28B8BA0}"/>
      </w:docPartPr>
      <w:docPartBody>
        <w:p w:rsidR="00C91183" w:rsidRDefault="00DE5486" w:rsidP="00DE5486">
          <w:pPr>
            <w:pStyle w:val="0F9EEA48D2904D40B0BD755F07CD48322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email</w:t>
          </w:r>
        </w:p>
      </w:docPartBody>
    </w:docPart>
    <w:docPart>
      <w:docPartPr>
        <w:name w:val="54FF39F55E974DEBB1985DE6E58B9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8240C-297E-4378-925E-545112A2EE74}"/>
      </w:docPartPr>
      <w:docPartBody>
        <w:p w:rsidR="006A1733" w:rsidRDefault="00DE5486" w:rsidP="00DE5486">
          <w:pPr>
            <w:pStyle w:val="54FF39F55E974DEBB1985DE6E58B92BD2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insert one sentence description</w:t>
          </w:r>
        </w:p>
      </w:docPartBody>
    </w:docPart>
    <w:docPart>
      <w:docPartPr>
        <w:name w:val="C0AF0ACBD45A4E02B7106795973EB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3F666-4012-4F5D-9F83-E4359F230411}"/>
      </w:docPartPr>
      <w:docPartBody>
        <w:p w:rsidR="006A1733" w:rsidRDefault="00DE5486" w:rsidP="00DE5486">
          <w:pPr>
            <w:pStyle w:val="C0AF0ACBD45A4E02B7106795973EB44D2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where relevant insert details about the extended consent sought e.g., type of research activity or proposed data sharing. If not relevant remove paragraph</w:t>
          </w:r>
        </w:p>
      </w:docPartBody>
    </w:docPart>
    <w:docPart>
      <w:docPartPr>
        <w:name w:val="D4D61C3DF1C8484BB8C1A94495EF8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AAA96-06F8-41AA-BD06-D1FE889AC6A1}"/>
      </w:docPartPr>
      <w:docPartBody>
        <w:p w:rsidR="00085647" w:rsidRDefault="00DE5486" w:rsidP="00DE5486">
          <w:pPr>
            <w:pStyle w:val="D4D61C3DF1C8484BB8C1A94495EF8A0F1"/>
          </w:pPr>
          <w:r w:rsidRPr="00E35E1D">
            <w:rPr>
              <w:rStyle w:val="PlaceholderText"/>
              <w:rFonts w:ascii="Arial" w:hAnsi="Arial" w:cs="Arial"/>
              <w:color w:val="A6A6A6" w:themeColor="background1" w:themeShade="A6"/>
            </w:rPr>
            <w:t>indicate specific recordings or requirements e.g., audio and/or video-recordings, photographs, eye tracking, location tracking, access to existing records. If not relevant remove paragraph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3FA"/>
    <w:multiLevelType w:val="hybridMultilevel"/>
    <w:tmpl w:val="A8067408"/>
    <w:lvl w:ilvl="0" w:tplc="FC421A4A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CAC52DE"/>
    <w:multiLevelType w:val="multilevel"/>
    <w:tmpl w:val="DDBE4DC6"/>
    <w:numStyleLink w:val="Numberedlist"/>
  </w:abstractNum>
  <w:abstractNum w:abstractNumId="2" w15:restartNumberingAfterBreak="0">
    <w:nsid w:val="42B9728A"/>
    <w:multiLevelType w:val="hybridMultilevel"/>
    <w:tmpl w:val="E97A7942"/>
    <w:lvl w:ilvl="0" w:tplc="60B0CFF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58A7549D"/>
    <w:multiLevelType w:val="multilevel"/>
    <w:tmpl w:val="DDBE4DC6"/>
    <w:styleLink w:val="Numberedlist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156082" w:themeColor="accent1"/>
        <w:sz w:val="22"/>
      </w:rPr>
    </w:lvl>
    <w:lvl w:ilvl="1">
      <w:start w:val="1"/>
      <w:numFmt w:val="decimal"/>
      <w:pStyle w:val="Heading3"/>
      <w:lvlText w:val="%1.%2"/>
      <w:lvlJc w:val="left"/>
      <w:pPr>
        <w:tabs>
          <w:tab w:val="num" w:pos="425"/>
        </w:tabs>
        <w:ind w:left="425" w:hanging="425"/>
      </w:pPr>
      <w:rPr>
        <w:rFonts w:ascii="Arial Bold" w:hAnsi="Arial Bold" w:hint="default"/>
        <w:b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93248035">
    <w:abstractNumId w:val="0"/>
  </w:num>
  <w:num w:numId="2" w16cid:durableId="1796437103">
    <w:abstractNumId w:val="2"/>
  </w:num>
  <w:num w:numId="3" w16cid:durableId="1157503328">
    <w:abstractNumId w:val="3"/>
  </w:num>
  <w:num w:numId="4" w16cid:durableId="1050106405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6E"/>
    <w:rsid w:val="000556E0"/>
    <w:rsid w:val="00085647"/>
    <w:rsid w:val="000B64B2"/>
    <w:rsid w:val="000E4C51"/>
    <w:rsid w:val="001157A9"/>
    <w:rsid w:val="001E25D4"/>
    <w:rsid w:val="002A562C"/>
    <w:rsid w:val="002B4BC4"/>
    <w:rsid w:val="003F6E6D"/>
    <w:rsid w:val="00475EA2"/>
    <w:rsid w:val="00662E99"/>
    <w:rsid w:val="006A1733"/>
    <w:rsid w:val="00710479"/>
    <w:rsid w:val="007C78D0"/>
    <w:rsid w:val="008C0A1E"/>
    <w:rsid w:val="009B0FDC"/>
    <w:rsid w:val="00B05516"/>
    <w:rsid w:val="00B21564"/>
    <w:rsid w:val="00B62B6E"/>
    <w:rsid w:val="00BC2E96"/>
    <w:rsid w:val="00C536D1"/>
    <w:rsid w:val="00C63707"/>
    <w:rsid w:val="00C91183"/>
    <w:rsid w:val="00DE5486"/>
    <w:rsid w:val="00E44C44"/>
    <w:rsid w:val="00E7411E"/>
    <w:rsid w:val="00EA424B"/>
    <w:rsid w:val="00F7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1157A9"/>
    <w:pPr>
      <w:keepNext/>
      <w:keepLines/>
      <w:numPr>
        <w:ilvl w:val="1"/>
        <w:numId w:val="4"/>
      </w:numPr>
      <w:spacing w:before="240" w:after="120" w:line="240" w:lineRule="auto"/>
      <w:outlineLvl w:val="2"/>
    </w:pPr>
    <w:rPr>
      <w:rFonts w:ascii="Arial" w:eastAsiaTheme="majorEastAsia" w:hAnsi="Arial" w:cstheme="majorBidi"/>
      <w:b/>
      <w:sz w:val="20"/>
      <w:szCs w:val="24"/>
      <w:lang w:eastAsia="en-US"/>
    </w:rPr>
  </w:style>
  <w:style w:type="paragraph" w:styleId="Heading4">
    <w:name w:val="heading 4"/>
    <w:basedOn w:val="Normal"/>
    <w:next w:val="Normal"/>
    <w:link w:val="Heading4Char"/>
    <w:semiHidden/>
    <w:unhideWhenUsed/>
    <w:rsid w:val="001157A9"/>
    <w:pPr>
      <w:keepNext/>
      <w:keepLines/>
      <w:spacing w:before="40" w:after="0" w:line="240" w:lineRule="auto"/>
      <w:outlineLvl w:val="3"/>
    </w:pPr>
    <w:rPr>
      <w:rFonts w:ascii="Arial" w:eastAsiaTheme="majorEastAsia" w:hAnsi="Arial" w:cstheme="majorBidi"/>
      <w:b/>
      <w:i/>
      <w:iCs/>
      <w:color w:val="156082" w:themeColor="accent1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424B"/>
    <w:rPr>
      <w:color w:val="808080"/>
    </w:rPr>
  </w:style>
  <w:style w:type="paragraph" w:styleId="ListParagraph">
    <w:name w:val="List Paragraph"/>
    <w:basedOn w:val="Normal"/>
    <w:link w:val="ListParagraphChar"/>
    <w:uiPriority w:val="1"/>
    <w:qFormat/>
    <w:rsid w:val="001157A9"/>
    <w:pPr>
      <w:spacing w:after="120" w:line="240" w:lineRule="auto"/>
      <w:ind w:left="425"/>
    </w:pPr>
    <w:rPr>
      <w:rFonts w:ascii="Arial" w:eastAsiaTheme="minorHAnsi" w:hAnsi="Arial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1157A9"/>
    <w:rPr>
      <w:rFonts w:ascii="Arial" w:eastAsiaTheme="minorHAnsi" w:hAnsi="Arial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1157A9"/>
    <w:rPr>
      <w:b/>
      <w:color w:val="156082" w:themeColor="accent1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157A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157A9"/>
    <w:pPr>
      <w:spacing w:after="0" w:line="240" w:lineRule="auto"/>
    </w:pPr>
    <w:rPr>
      <w:rFonts w:ascii="Arial" w:eastAsiaTheme="minorHAnsi" w:hAnsi="Arial" w:cs="Times New Roman"/>
      <w:sz w:val="20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1157A9"/>
    <w:rPr>
      <w:rFonts w:ascii="Arial" w:eastAsiaTheme="majorEastAsia" w:hAnsi="Arial" w:cstheme="majorBidi"/>
      <w:b/>
      <w:i/>
      <w:iCs/>
      <w:color w:val="156082" w:themeColor="accent1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157A9"/>
    <w:rPr>
      <w:rFonts w:ascii="Arial" w:eastAsiaTheme="majorEastAsia" w:hAnsi="Arial" w:cstheme="majorBidi"/>
      <w:b/>
      <w:sz w:val="20"/>
      <w:szCs w:val="24"/>
      <w:lang w:eastAsia="en-US"/>
    </w:rPr>
  </w:style>
  <w:style w:type="numbering" w:customStyle="1" w:styleId="Numberedlist">
    <w:name w:val="Numbered list"/>
    <w:uiPriority w:val="99"/>
    <w:rsid w:val="001157A9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1157A9"/>
    <w:pPr>
      <w:spacing w:after="120" w:line="240" w:lineRule="auto"/>
    </w:pPr>
    <w:rPr>
      <w:rFonts w:ascii="Arial" w:eastAsiaTheme="minorHAnsi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57A9"/>
    <w:rPr>
      <w:rFonts w:ascii="Arial" w:eastAsiaTheme="minorHAnsi" w:hAnsi="Arial"/>
      <w:sz w:val="20"/>
      <w:szCs w:val="20"/>
      <w:lang w:eastAsia="en-US"/>
    </w:rPr>
  </w:style>
  <w:style w:type="paragraph" w:customStyle="1" w:styleId="4291926EB2F74A9184E970A4A3AEE3042">
    <w:name w:val="4291926EB2F74A9184E970A4A3AEE3042"/>
    <w:rsid w:val="00DE5486"/>
    <w:pPr>
      <w:spacing w:after="120" w:line="276" w:lineRule="auto"/>
    </w:pPr>
    <w:rPr>
      <w:rFonts w:ascii="Source Sans Pro" w:eastAsiaTheme="minorHAnsi" w:hAnsi="Source Sans Pro"/>
      <w:lang w:eastAsia="en-US"/>
    </w:rPr>
  </w:style>
  <w:style w:type="paragraph" w:customStyle="1" w:styleId="2DA293ED7377427D8D8E3C99A5AB575A2">
    <w:name w:val="2DA293ED7377427D8D8E3C99A5AB575A2"/>
    <w:rsid w:val="00DE5486"/>
    <w:pPr>
      <w:spacing w:after="120" w:line="276" w:lineRule="auto"/>
    </w:pPr>
    <w:rPr>
      <w:rFonts w:ascii="Source Sans Pro" w:eastAsiaTheme="minorHAnsi" w:hAnsi="Source Sans Pro"/>
      <w:lang w:eastAsia="en-US"/>
    </w:rPr>
  </w:style>
  <w:style w:type="paragraph" w:customStyle="1" w:styleId="6B79B8C218CA4B96AEF4C49C1B9D29EA2">
    <w:name w:val="6B79B8C218CA4B96AEF4C49C1B9D29EA2"/>
    <w:rsid w:val="00DE5486"/>
    <w:pPr>
      <w:spacing w:after="120" w:line="276" w:lineRule="auto"/>
    </w:pPr>
    <w:rPr>
      <w:rFonts w:ascii="Source Sans Pro" w:eastAsiaTheme="minorHAnsi" w:hAnsi="Source Sans Pro"/>
      <w:lang w:eastAsia="en-US"/>
    </w:rPr>
  </w:style>
  <w:style w:type="paragraph" w:customStyle="1" w:styleId="0F9EEA48D2904D40B0BD755F07CD48322">
    <w:name w:val="0F9EEA48D2904D40B0BD755F07CD48322"/>
    <w:rsid w:val="00DE5486"/>
    <w:pPr>
      <w:spacing w:after="120" w:line="276" w:lineRule="auto"/>
    </w:pPr>
    <w:rPr>
      <w:rFonts w:ascii="Source Sans Pro" w:eastAsiaTheme="minorHAnsi" w:hAnsi="Source Sans Pro"/>
      <w:lang w:eastAsia="en-US"/>
    </w:rPr>
  </w:style>
  <w:style w:type="paragraph" w:customStyle="1" w:styleId="54FF39F55E974DEBB1985DE6E58B92BD2">
    <w:name w:val="54FF39F55E974DEBB1985DE6E58B92BD2"/>
    <w:rsid w:val="00DE5486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D4D61C3DF1C8484BB8C1A94495EF8A0F1">
    <w:name w:val="D4D61C3DF1C8484BB8C1A94495EF8A0F1"/>
    <w:rsid w:val="00DE5486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  <w:style w:type="paragraph" w:customStyle="1" w:styleId="C0AF0ACBD45A4E02B7106795973EB44D2">
    <w:name w:val="C0AF0ACBD45A4E02B7106795973EB44D2"/>
    <w:rsid w:val="00DE5486"/>
    <w:pPr>
      <w:spacing w:after="240" w:line="276" w:lineRule="auto"/>
      <w:ind w:left="720"/>
    </w:pPr>
    <w:rPr>
      <w:rFonts w:ascii="Source Sans Pro" w:eastAsiaTheme="minorHAnsi" w:hAnsi="Source Sans Pro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ydney Uni">
      <a:dk1>
        <a:sysClr val="windowText" lastClr="000000"/>
      </a:dk1>
      <a:lt1>
        <a:sysClr val="window" lastClr="FFFFFF"/>
      </a:lt1>
      <a:dk2>
        <a:srgbClr val="424242"/>
      </a:dk2>
      <a:lt2>
        <a:srgbClr val="F1F1F1"/>
      </a:lt2>
      <a:accent1>
        <a:srgbClr val="E64626"/>
      </a:accent1>
      <a:accent2>
        <a:srgbClr val="FFB800"/>
      </a:accent2>
      <a:accent3>
        <a:srgbClr val="0148A4"/>
      </a:accent3>
      <a:accent4>
        <a:srgbClr val="7F3F98"/>
      </a:accent4>
      <a:accent5>
        <a:srgbClr val="007E3B"/>
      </a:accent5>
      <a:accent6>
        <a:srgbClr val="F9A134"/>
      </a:accent6>
      <a:hlink>
        <a:srgbClr val="0148A4"/>
      </a:hlink>
      <a:folHlink>
        <a:srgbClr val="7F3F9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9fbd0a-8237-4f22-b669-4644732fd8e0">
      <Terms xmlns="http://schemas.microsoft.com/office/infopath/2007/PartnerControls"/>
    </lcf76f155ced4ddcb4097134ff3c332f>
    <TaxCatchAll xmlns="263d4459-add9-4006-9203-3c3e61354ac5" xsi:nil="true"/>
    <SharedWithUsers xmlns="263d4459-add9-4006-9203-3c3e61354ac5">
      <UserInfo>
        <DisplayName/>
        <AccountId xsi:nil="true"/>
        <AccountType/>
      </UserInfo>
    </SharedWithUsers>
    <MediaLengthInSeconds xmlns="d09fbd0a-8237-4f22-b669-4644732fd8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8E4135DA0B64089237E0AB38B5A03" ma:contentTypeVersion="18" ma:contentTypeDescription="Create a new document." ma:contentTypeScope="" ma:versionID="729a1cfc3fecbee53824c933faa628e2">
  <xsd:schema xmlns:xsd="http://www.w3.org/2001/XMLSchema" xmlns:xs="http://www.w3.org/2001/XMLSchema" xmlns:p="http://schemas.microsoft.com/office/2006/metadata/properties" xmlns:ns2="263d4459-add9-4006-9203-3c3e61354ac5" xmlns:ns3="d09fbd0a-8237-4f22-b669-4644732fd8e0" targetNamespace="http://schemas.microsoft.com/office/2006/metadata/properties" ma:root="true" ma:fieldsID="3f70c7897ddcc19e5902dc557b553893" ns2:_="" ns3:_="">
    <xsd:import namespace="263d4459-add9-4006-9203-3c3e61354ac5"/>
    <xsd:import namespace="d09fbd0a-8237-4f22-b669-4644732fd8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4459-add9-4006-9203-3c3e61354a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dbe75f-0fb7-4601-8c95-39727016f29b}" ma:internalName="TaxCatchAll" ma:showField="CatchAllData" ma:web="263d4459-add9-4006-9203-3c3e61354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fbd0a-8237-4f22-b669-4644732fd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86B4B-E9BB-42DA-A2B8-BC4B7887DD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2F334-CA56-4AEE-94E9-79A13FF622D8}">
  <ds:schemaRefs>
    <ds:schemaRef ds:uri="http://schemas.microsoft.com/office/2006/metadata/properties"/>
    <ds:schemaRef ds:uri="http://schemas.microsoft.com/office/infopath/2007/PartnerControls"/>
    <ds:schemaRef ds:uri="d09fbd0a-8237-4f22-b669-4644732fd8e0"/>
    <ds:schemaRef ds:uri="263d4459-add9-4006-9203-3c3e61354ac5"/>
  </ds:schemaRefs>
</ds:datastoreItem>
</file>

<file path=customXml/itemProps3.xml><?xml version="1.0" encoding="utf-8"?>
<ds:datastoreItem xmlns:ds="http://schemas.openxmlformats.org/officeDocument/2006/customXml" ds:itemID="{19A13536-032D-4936-AE9D-C5FCE9A8B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d4459-add9-4006-9203-3c3e61354ac5"/>
    <ds:schemaRef ds:uri="d09fbd0a-8237-4f22-b669-4644732fd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45F49C-0E37-4091-A94D-6B3BD58FCF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C:\Users\Alan Hales\Desktop\Project Description TEMPLATE AH.dotx</Template>
  <TotalTime>1</TotalTime>
  <Pages>2</Pages>
  <Words>371</Words>
  <Characters>1887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Within-person Changes in Cognitive Performance</vt:lpstr>
    </vt:vector>
  </TitlesOfParts>
  <Manager/>
  <Company/>
  <LinksUpToDate>false</LinksUpToDate>
  <CharactersWithSpaces>2255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Within-person Changes in Cognitive Performance</dc:title>
  <dc:subject/>
  <dc:creator>Kit Double</dc:creator>
  <cp:keywords/>
  <dc:description>Version 2, 2 February 2026</dc:description>
  <cp:lastModifiedBy>Kit</cp:lastModifiedBy>
  <cp:revision>3</cp:revision>
  <cp:lastPrinted>2023-06-14T05:52:00Z</cp:lastPrinted>
  <dcterms:created xsi:type="dcterms:W3CDTF">2026-02-02T01:25:00Z</dcterms:created>
  <dcterms:modified xsi:type="dcterms:W3CDTF">2026-03-19T01:25:00Z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0x010100FEC43CFAF57B8E49991BD4A7676ADC37</vt:lpwstr>
  </property>
  <property fmtid="{D5CDD505-2E9C-101B-9397-08002B2CF9AE}" pid="3" name="Order">
    <vt:i4>100</vt:i4>
  </property>
  <property fmtid="{D5CDD505-2E9C-101B-9397-08002B2CF9AE}" pid="4" name="MediaServiceImageTags">
    <vt:lpwstr/>
  </property>
  <property fmtid="{D5CDD505-2E9C-101B-9397-08002B2CF9AE}" pid="5" name="_ExtendedDescription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</Properties>
</file>